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0745A" w14:textId="4D68340E" w:rsidR="003E14B9" w:rsidRDefault="003E14B9" w:rsidP="00B6632A">
      <w:pPr>
        <w:rPr>
          <w:rFonts w:ascii="Comic Sans MS" w:hAnsi="Comic Sans MS" w:cs="Arial"/>
          <w:sz w:val="22"/>
          <w:szCs w:val="22"/>
        </w:rPr>
      </w:pPr>
    </w:p>
    <w:p w14:paraId="614C5AC3" w14:textId="769FA3FD" w:rsidR="00AC1B1D" w:rsidRDefault="003569AE" w:rsidP="00AC1B1D">
      <w:r>
        <w:rPr>
          <w:rFonts w:ascii="Comic Sans MS" w:hAnsi="Comic Sans MS"/>
          <w:noProof/>
          <w:color w:val="auto"/>
          <w:sz w:val="28"/>
          <w:szCs w:val="22"/>
        </w:rPr>
        <mc:AlternateContent>
          <mc:Choice Requires="wps">
            <w:drawing>
              <wp:anchor distT="0" distB="0" distL="114300" distR="114300" simplePos="0" relativeHeight="251658240" behindDoc="0" locked="0" layoutInCell="1" allowOverlap="1" wp14:anchorId="35806C8C" wp14:editId="44A68F32">
                <wp:simplePos x="0" y="0"/>
                <wp:positionH relativeFrom="column">
                  <wp:posOffset>-120015</wp:posOffset>
                </wp:positionH>
                <wp:positionV relativeFrom="paragraph">
                  <wp:posOffset>1823720</wp:posOffset>
                </wp:positionV>
                <wp:extent cx="6838950" cy="0"/>
                <wp:effectExtent l="0" t="12700" r="19050" b="1270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8950"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715FC0" id="_x0000_t32" coordsize="21600,21600" o:spt="32" o:oned="t" path="m,l21600,21600e" filled="f">
                <v:path arrowok="t" fillok="f" o:connecttype="none"/>
                <o:lock v:ext="edit" shapetype="t"/>
              </v:shapetype>
              <v:shape id="AutoShape 18" o:spid="_x0000_s1026" type="#_x0000_t32" style="position:absolute;margin-left:-9.45pt;margin-top:143.6pt;width:53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" strokecolor="#0070c0" strokeweight="3pt">
                <v:shadow color="#1f3763" opacity=".5" offset="1pt"/>
                <o:lock v:ext="edit" shapetype="f"/>
              </v:shape>
            </w:pict>
          </mc:Fallback>
        </mc:AlternateContent>
      </w:r>
      <w:r>
        <w:rPr>
          <w:noProof/>
          <w:color w:val="auto"/>
          <w:kern w:val="0"/>
          <w:sz w:val="24"/>
          <w:szCs w:val="24"/>
        </w:rPr>
        <w:drawing>
          <wp:anchor distT="36576" distB="36576" distL="36576" distR="36576" simplePos="0" relativeHeight="251657216" behindDoc="1" locked="0" layoutInCell="1" allowOverlap="1" wp14:anchorId="733E67C6" wp14:editId="0F80A1DF">
            <wp:simplePos x="0" y="0"/>
            <wp:positionH relativeFrom="column">
              <wp:posOffset>-28575</wp:posOffset>
            </wp:positionH>
            <wp:positionV relativeFrom="paragraph">
              <wp:posOffset>119380</wp:posOffset>
            </wp:positionV>
            <wp:extent cx="1343025" cy="1400175"/>
            <wp:effectExtent l="0" t="0" r="9525" b="9525"/>
            <wp:wrapTight wrapText="bothSides">
              <wp:wrapPolygon edited="0">
                <wp:start x="0" y="0"/>
                <wp:lineTo x="0" y="21453"/>
                <wp:lineTo x="21447" y="21453"/>
                <wp:lineTo x="21447"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extLst>
                        <a:ext uri="{28A0092B-C50C-407E-A947-70E740481C1C}">
                          <a14:useLocalDpi xmlns:a14="http://schemas.microsoft.com/office/drawing/2010/main" val="0"/>
                        </a:ext>
                      </a:extLst>
                    </a:blip>
                    <a:srcRect l="6653" t="5164" r="5322" b="11617"/>
                    <a:stretch>
                      <a:fillRect/>
                    </a:stretch>
                  </pic:blipFill>
                  <pic:spPr bwMode="auto">
                    <a:xfrm>
                      <a:off x="0" y="0"/>
                      <a:ext cx="1343025"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7C3DA182" wp14:editId="38E891BF">
                <wp:simplePos x="0" y="0"/>
                <wp:positionH relativeFrom="margin">
                  <wp:align>right</wp:align>
                </wp:positionH>
                <wp:positionV relativeFrom="paragraph">
                  <wp:posOffset>147955</wp:posOffset>
                </wp:positionV>
                <wp:extent cx="3209925" cy="1752600"/>
                <wp:effectExtent l="0" t="0" r="9525" b="0"/>
                <wp:wrapSquare wrapText="r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92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CFF15" w14:textId="77777777" w:rsidR="007001E8" w:rsidRPr="003569AE" w:rsidRDefault="007D2BE8" w:rsidP="00F755B8">
                            <w:pPr>
                              <w:ind w:left="-180"/>
                              <w:jc w:val="right"/>
                              <w:rPr>
                                <w:rFonts w:ascii="Calibri" w:hAnsi="Calibri" w:cs="Calibri"/>
                              </w:rPr>
                            </w:pPr>
                            <w:r w:rsidRPr="003569AE">
                              <w:t xml:space="preserve">           </w:t>
                            </w:r>
                            <w:r w:rsidR="00F755B8" w:rsidRPr="003569AE">
                              <w:rPr>
                                <w:rFonts w:ascii="Calibri" w:hAnsi="Calibri" w:cs="Calibri"/>
                              </w:rPr>
                              <w:t xml:space="preserve">Christ Church </w:t>
                            </w:r>
                          </w:p>
                          <w:p w14:paraId="05729BCE" w14:textId="77777777" w:rsidR="007D2BE8" w:rsidRPr="003569AE" w:rsidRDefault="00F755B8" w:rsidP="00F755B8">
                            <w:pPr>
                              <w:ind w:left="-180"/>
                              <w:jc w:val="right"/>
                              <w:rPr>
                                <w:rFonts w:ascii="Calibri" w:hAnsi="Calibri" w:cs="Calibri"/>
                              </w:rPr>
                            </w:pPr>
                            <w:r w:rsidRPr="003569AE">
                              <w:rPr>
                                <w:rFonts w:ascii="Calibri" w:hAnsi="Calibri" w:cs="Calibri"/>
                              </w:rPr>
                              <w:t>Church of England Primary School</w:t>
                            </w:r>
                          </w:p>
                          <w:p w14:paraId="18CFD2C7" w14:textId="77777777" w:rsidR="00F755B8" w:rsidRPr="003569AE" w:rsidRDefault="00F755B8" w:rsidP="00F755B8">
                            <w:pPr>
                              <w:ind w:left="-180"/>
                              <w:jc w:val="right"/>
                              <w:rPr>
                                <w:rFonts w:ascii="Calibri" w:hAnsi="Calibri" w:cs="Calibri"/>
                              </w:rPr>
                            </w:pPr>
                            <w:r w:rsidRPr="003569AE">
                              <w:rPr>
                                <w:rFonts w:ascii="Calibri" w:hAnsi="Calibri" w:cs="Calibri"/>
                              </w:rPr>
                              <w:t>Kielder Terrace</w:t>
                            </w:r>
                          </w:p>
                          <w:p w14:paraId="77D5E4D2" w14:textId="77777777" w:rsidR="00F755B8" w:rsidRPr="003569AE" w:rsidRDefault="00F755B8" w:rsidP="00F755B8">
                            <w:pPr>
                              <w:ind w:left="-180"/>
                              <w:jc w:val="right"/>
                              <w:rPr>
                                <w:rFonts w:ascii="Calibri" w:hAnsi="Calibri" w:cs="Calibri"/>
                              </w:rPr>
                            </w:pPr>
                            <w:r w:rsidRPr="003569AE">
                              <w:rPr>
                                <w:rFonts w:ascii="Calibri" w:hAnsi="Calibri" w:cs="Calibri"/>
                              </w:rPr>
                              <w:t>North Shields</w:t>
                            </w:r>
                          </w:p>
                          <w:p w14:paraId="63B845E5" w14:textId="77777777" w:rsidR="00F755B8" w:rsidRPr="003569AE" w:rsidRDefault="00F755B8" w:rsidP="00F755B8">
                            <w:pPr>
                              <w:ind w:left="-180"/>
                              <w:jc w:val="right"/>
                              <w:rPr>
                                <w:rFonts w:ascii="Calibri" w:hAnsi="Calibri" w:cs="Calibri"/>
                              </w:rPr>
                            </w:pPr>
                            <w:r w:rsidRPr="003569AE">
                              <w:rPr>
                                <w:rFonts w:ascii="Calibri" w:hAnsi="Calibri" w:cs="Calibri"/>
                              </w:rPr>
                              <w:t xml:space="preserve">NE30 2AD </w:t>
                            </w:r>
                          </w:p>
                          <w:p w14:paraId="2F5E5AE7" w14:textId="77777777" w:rsidR="007D2BE8" w:rsidRPr="003569AE" w:rsidRDefault="007D2BE8" w:rsidP="00F755B8">
                            <w:pPr>
                              <w:ind w:left="2160"/>
                              <w:jc w:val="right"/>
                              <w:rPr>
                                <w:rFonts w:ascii="Calibri" w:hAnsi="Calibri" w:cs="Calibri"/>
                                <w:b/>
                              </w:rPr>
                            </w:pPr>
                            <w:r w:rsidRPr="003569AE">
                              <w:rPr>
                                <w:rFonts w:ascii="Calibri" w:hAnsi="Calibri" w:cs="Calibri"/>
                                <w:b/>
                              </w:rPr>
                              <w:t xml:space="preserve">                                                  Head Teacher:</w:t>
                            </w:r>
                          </w:p>
                          <w:p w14:paraId="51D21B4C" w14:textId="77777777" w:rsidR="007D2BE8" w:rsidRPr="003569AE" w:rsidRDefault="00F755B8" w:rsidP="00AC1B1D">
                            <w:pPr>
                              <w:jc w:val="right"/>
                              <w:rPr>
                                <w:rFonts w:ascii="Calibri" w:hAnsi="Calibri" w:cs="Calibri"/>
                              </w:rPr>
                            </w:pPr>
                            <w:r w:rsidRPr="003569AE">
                              <w:rPr>
                                <w:rFonts w:ascii="Calibri" w:hAnsi="Calibri" w:cs="Calibri"/>
                              </w:rPr>
                              <w:t>Mrs L Bradford</w:t>
                            </w:r>
                          </w:p>
                          <w:p w14:paraId="046E021D" w14:textId="77777777" w:rsidR="007D2BE8" w:rsidRPr="00065F1A" w:rsidRDefault="00B97745" w:rsidP="00AC1B1D">
                            <w:pPr>
                              <w:jc w:val="right"/>
                              <w:rPr>
                                <w:rFonts w:ascii="Calibri" w:hAnsi="Calibri" w:cs="Calibri"/>
                                <w:sz w:val="24"/>
                                <w:szCs w:val="24"/>
                              </w:rPr>
                            </w:pPr>
                            <w:r w:rsidRPr="003569AE">
                              <w:rPr>
                                <w:rFonts w:ascii="Calibri" w:hAnsi="Calibri" w:cs="Calibri"/>
                              </w:rPr>
                              <w:t>Tel: 0191 2570323</w:t>
                            </w:r>
                          </w:p>
                          <w:p w14:paraId="0B53BB4D" w14:textId="77777777" w:rsidR="00F755B8" w:rsidRPr="003569AE" w:rsidRDefault="00FB2F8E" w:rsidP="00FB2F8E">
                            <w:pPr>
                              <w:jc w:val="center"/>
                              <w:rPr>
                                <w:rFonts w:ascii="Calibri" w:hAnsi="Calibri" w:cs="Calibri"/>
                              </w:rPr>
                            </w:pPr>
                            <w:r w:rsidRPr="003569AE">
                              <w:rPr>
                                <w:rFonts w:ascii="Calibri" w:hAnsi="Calibri" w:cs="Calibri"/>
                              </w:rPr>
                              <w:t xml:space="preserve">                      Email: </w:t>
                            </w:r>
                            <w:r w:rsidR="00F755B8" w:rsidRPr="003569AE">
                              <w:rPr>
                                <w:rFonts w:ascii="Calibri" w:hAnsi="Calibri" w:cs="Calibri"/>
                              </w:rPr>
                              <w:t>office@christchurchps.org.uk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DA182" id="_x0000_t202" coordsize="21600,21600" o:spt="202" path="m,l,21600r21600,l21600,xe">
                <v:stroke joinstyle="miter"/>
                <v:path gradientshapeok="t" o:connecttype="rect"/>
              </v:shapetype>
              <v:shape id="Text Box 14" o:spid="_x0000_s1026" type="#_x0000_t202" style="position:absolute;margin-left:201.55pt;margin-top:11.65pt;width:252.75pt;height:13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" stroked="f">
                <v:path arrowok="t"/>
                <v:textbox>
                  <w:txbxContent>
                    <w:p w14:paraId="3A1CFF15" w14:textId="77777777" w:rsidR="007001E8" w:rsidRPr="003569AE" w:rsidRDefault="007D2BE8" w:rsidP="00F755B8">
                      <w:pPr>
                        <w:ind w:left="-180"/>
                        <w:jc w:val="right"/>
                        <w:rPr>
                          <w:rFonts w:ascii="Calibri" w:hAnsi="Calibri" w:cs="Calibri"/>
                        </w:rPr>
                      </w:pPr>
                      <w:r w:rsidRPr="003569AE">
                        <w:t xml:space="preserve">           </w:t>
                      </w:r>
                      <w:r w:rsidR="00F755B8" w:rsidRPr="003569AE">
                        <w:rPr>
                          <w:rFonts w:ascii="Calibri" w:hAnsi="Calibri" w:cs="Calibri"/>
                        </w:rPr>
                        <w:t xml:space="preserve">Christ Church </w:t>
                      </w:r>
                    </w:p>
                    <w:p w14:paraId="05729BCE" w14:textId="77777777" w:rsidR="007D2BE8" w:rsidRPr="003569AE" w:rsidRDefault="00F755B8" w:rsidP="00F755B8">
                      <w:pPr>
                        <w:ind w:left="-180"/>
                        <w:jc w:val="right"/>
                        <w:rPr>
                          <w:rFonts w:ascii="Calibri" w:hAnsi="Calibri" w:cs="Calibri"/>
                        </w:rPr>
                      </w:pPr>
                      <w:r w:rsidRPr="003569AE">
                        <w:rPr>
                          <w:rFonts w:ascii="Calibri" w:hAnsi="Calibri" w:cs="Calibri"/>
                        </w:rPr>
                        <w:t>Church of England Primary School</w:t>
                      </w:r>
                    </w:p>
                    <w:p w14:paraId="18CFD2C7" w14:textId="77777777" w:rsidR="00F755B8" w:rsidRPr="003569AE" w:rsidRDefault="00F755B8" w:rsidP="00F755B8">
                      <w:pPr>
                        <w:ind w:left="-180"/>
                        <w:jc w:val="right"/>
                        <w:rPr>
                          <w:rFonts w:ascii="Calibri" w:hAnsi="Calibri" w:cs="Calibri"/>
                        </w:rPr>
                      </w:pPr>
                      <w:r w:rsidRPr="003569AE">
                        <w:rPr>
                          <w:rFonts w:ascii="Calibri" w:hAnsi="Calibri" w:cs="Calibri"/>
                        </w:rPr>
                        <w:t>Kielder Terrace</w:t>
                      </w:r>
                    </w:p>
                    <w:p w14:paraId="77D5E4D2" w14:textId="77777777" w:rsidR="00F755B8" w:rsidRPr="003569AE" w:rsidRDefault="00F755B8" w:rsidP="00F755B8">
                      <w:pPr>
                        <w:ind w:left="-180"/>
                        <w:jc w:val="right"/>
                        <w:rPr>
                          <w:rFonts w:ascii="Calibri" w:hAnsi="Calibri" w:cs="Calibri"/>
                        </w:rPr>
                      </w:pPr>
                      <w:r w:rsidRPr="003569AE">
                        <w:rPr>
                          <w:rFonts w:ascii="Calibri" w:hAnsi="Calibri" w:cs="Calibri"/>
                        </w:rPr>
                        <w:t>North Shields</w:t>
                      </w:r>
                    </w:p>
                    <w:p w14:paraId="63B845E5" w14:textId="77777777" w:rsidR="00F755B8" w:rsidRPr="003569AE" w:rsidRDefault="00F755B8" w:rsidP="00F755B8">
                      <w:pPr>
                        <w:ind w:left="-180"/>
                        <w:jc w:val="right"/>
                        <w:rPr>
                          <w:rFonts w:ascii="Calibri" w:hAnsi="Calibri" w:cs="Calibri"/>
                        </w:rPr>
                      </w:pPr>
                      <w:r w:rsidRPr="003569AE">
                        <w:rPr>
                          <w:rFonts w:ascii="Calibri" w:hAnsi="Calibri" w:cs="Calibri"/>
                        </w:rPr>
                        <w:t xml:space="preserve">NE30 2AD </w:t>
                      </w:r>
                    </w:p>
                    <w:p w14:paraId="2F5E5AE7" w14:textId="77777777" w:rsidR="007D2BE8" w:rsidRPr="003569AE" w:rsidRDefault="007D2BE8" w:rsidP="00F755B8">
                      <w:pPr>
                        <w:ind w:left="2160"/>
                        <w:jc w:val="right"/>
                        <w:rPr>
                          <w:rFonts w:ascii="Calibri" w:hAnsi="Calibri" w:cs="Calibri"/>
                          <w:b/>
                        </w:rPr>
                      </w:pPr>
                      <w:r w:rsidRPr="003569AE">
                        <w:rPr>
                          <w:rFonts w:ascii="Calibri" w:hAnsi="Calibri" w:cs="Calibri"/>
                          <w:b/>
                        </w:rPr>
                        <w:t xml:space="preserve">                                                  Head Teacher:</w:t>
                      </w:r>
                    </w:p>
                    <w:p w14:paraId="51D21B4C" w14:textId="77777777" w:rsidR="007D2BE8" w:rsidRPr="003569AE" w:rsidRDefault="00F755B8" w:rsidP="00AC1B1D">
                      <w:pPr>
                        <w:jc w:val="right"/>
                        <w:rPr>
                          <w:rFonts w:ascii="Calibri" w:hAnsi="Calibri" w:cs="Calibri"/>
                        </w:rPr>
                      </w:pPr>
                      <w:r w:rsidRPr="003569AE">
                        <w:rPr>
                          <w:rFonts w:ascii="Calibri" w:hAnsi="Calibri" w:cs="Calibri"/>
                        </w:rPr>
                        <w:t>Mrs L Bradford</w:t>
                      </w:r>
                    </w:p>
                    <w:p w14:paraId="046E021D" w14:textId="77777777" w:rsidR="007D2BE8" w:rsidRPr="00065F1A" w:rsidRDefault="00B97745" w:rsidP="00AC1B1D">
                      <w:pPr>
                        <w:jc w:val="right"/>
                        <w:rPr>
                          <w:rFonts w:ascii="Calibri" w:hAnsi="Calibri" w:cs="Calibri"/>
                          <w:sz w:val="24"/>
                          <w:szCs w:val="24"/>
                        </w:rPr>
                      </w:pPr>
                      <w:r w:rsidRPr="003569AE">
                        <w:rPr>
                          <w:rFonts w:ascii="Calibri" w:hAnsi="Calibri" w:cs="Calibri"/>
                        </w:rPr>
                        <w:t>Tel: 0191 2570323</w:t>
                      </w:r>
                    </w:p>
                    <w:p w14:paraId="0B53BB4D" w14:textId="77777777" w:rsidR="00F755B8" w:rsidRPr="003569AE" w:rsidRDefault="00FB2F8E" w:rsidP="00FB2F8E">
                      <w:pPr>
                        <w:jc w:val="center"/>
                        <w:rPr>
                          <w:rFonts w:ascii="Calibri" w:hAnsi="Calibri" w:cs="Calibri"/>
                        </w:rPr>
                      </w:pPr>
                      <w:r w:rsidRPr="003569AE">
                        <w:rPr>
                          <w:rFonts w:ascii="Calibri" w:hAnsi="Calibri" w:cs="Calibri"/>
                        </w:rPr>
                        <w:t xml:space="preserve">                      Email: </w:t>
                      </w:r>
                      <w:r w:rsidR="00F755B8" w:rsidRPr="003569AE">
                        <w:rPr>
                          <w:rFonts w:ascii="Calibri" w:hAnsi="Calibri" w:cs="Calibri"/>
                        </w:rPr>
                        <w:t>office@christchurchps.org.uk</w:t>
                      </w:r>
                    </w:p>
                  </w:txbxContent>
                </v:textbox>
                <w10:wrap type="square" side="right" anchorx="margin"/>
              </v:shape>
            </w:pict>
          </mc:Fallback>
        </mc:AlternateContent>
      </w:r>
    </w:p>
    <w:p w14:paraId="5465C7AE" w14:textId="061416A2" w:rsidR="00ED3A39" w:rsidRPr="003569AE" w:rsidRDefault="00ED3A39" w:rsidP="003569AE">
      <w:pPr>
        <w:rPr>
          <w:rFonts w:ascii="Arial" w:eastAsia="Arial" w:hAnsi="Arial" w:cs="Arial"/>
          <w:color w:val="auto"/>
          <w:sz w:val="26"/>
          <w:szCs w:val="26"/>
        </w:rPr>
      </w:pPr>
      <w:r w:rsidRPr="00ED3A39">
        <w:rPr>
          <w:rFonts w:asciiTheme="majorHAnsi" w:hAnsiTheme="majorHAnsi" w:cstheme="majorHAnsi"/>
          <w:b/>
          <w:bCs/>
          <w:color w:val="FF0000"/>
          <w:sz w:val="22"/>
          <w:szCs w:val="22"/>
        </w:rPr>
        <w:t>Advice to All Parents - warn and inform</w:t>
      </w:r>
    </w:p>
    <w:p w14:paraId="5FAA4982" w14:textId="188CE8C0"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Dear Parents,</w:t>
      </w:r>
    </w:p>
    <w:p w14:paraId="22D2DE44" w14:textId="06767085"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We have been advised that there has been confirmed cases of COVID-19 within the school.</w:t>
      </w:r>
    </w:p>
    <w:p w14:paraId="08C74D9A" w14:textId="77777777"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p>
    <w:p w14:paraId="0EA5889C" w14:textId="60F8B1A9"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NHS test and trace will be in contact directly with any individuals who are identified as a close contact of the positive case and will provide further advice.</w:t>
      </w:r>
    </w:p>
    <w:p w14:paraId="3FC47A62" w14:textId="77777777"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p>
    <w:p w14:paraId="7F767B18" w14:textId="77777777"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With the easing of COVID-19 restrictions, children and young people are now able to enjoy more freedom in their education. Individual positive cases in schools no longer requires the sort of measures that we saw throughout the last academic year. If a child or young person is identified as a close contact, they will be advised to take a PCR test. They will not have to self-isolate unless they have a positive PCR test result.</w:t>
      </w:r>
    </w:p>
    <w:p w14:paraId="0C2BA955" w14:textId="1BD10489"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The school remains open, and your child should continue to attend as normal if they remain well. Please be reassured that for most people, coronavirus (COVID-19) will be a mild illness.</w:t>
      </w:r>
    </w:p>
    <w:p w14:paraId="47C28DA1" w14:textId="1D637928" w:rsidR="00ED3A39" w:rsidRPr="003569AE" w:rsidRDefault="00ED3A39" w:rsidP="00ED3A39">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Please book a PCR test if your child develops-</w:t>
      </w:r>
    </w:p>
    <w:p w14:paraId="253B68D5" w14:textId="4A7A0E3C" w:rsidR="00ED3A39" w:rsidRPr="003569AE" w:rsidRDefault="00ED3A39" w:rsidP="00ED3A39">
      <w:pPr>
        <w:pStyle w:val="NormalWeb"/>
        <w:numPr>
          <w:ilvl w:val="0"/>
          <w:numId w:val="17"/>
        </w:numPr>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A continuous cough</w:t>
      </w:r>
    </w:p>
    <w:p w14:paraId="4780FA99" w14:textId="25B4C9E1" w:rsidR="00ED3A39" w:rsidRPr="003569AE" w:rsidRDefault="00ED3A39" w:rsidP="00ED3A39">
      <w:pPr>
        <w:pStyle w:val="NormalWeb"/>
        <w:numPr>
          <w:ilvl w:val="0"/>
          <w:numId w:val="17"/>
        </w:numPr>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A high temperature</w:t>
      </w:r>
    </w:p>
    <w:p w14:paraId="23B17709" w14:textId="4E83DAD2" w:rsidR="00ED3A39" w:rsidRPr="003569AE" w:rsidRDefault="00ED3A39" w:rsidP="00ED3A39">
      <w:pPr>
        <w:pStyle w:val="NormalWeb"/>
        <w:numPr>
          <w:ilvl w:val="0"/>
          <w:numId w:val="17"/>
        </w:numPr>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 xml:space="preserve">Change in taste or smell. </w:t>
      </w:r>
    </w:p>
    <w:p w14:paraId="030B45B6" w14:textId="363C37A7" w:rsidR="003569AE" w:rsidRPr="003569AE" w:rsidRDefault="003569AE" w:rsidP="003569AE">
      <w:pPr>
        <w:rPr>
          <w:rFonts w:asciiTheme="majorHAnsi" w:hAnsiTheme="majorHAnsi" w:cstheme="majorHAnsi"/>
          <w:color w:val="0B0C0C"/>
          <w:shd w:val="clear" w:color="auto" w:fill="FFFFFF"/>
        </w:rPr>
      </w:pPr>
      <w:r w:rsidRPr="003569AE">
        <w:rPr>
          <w:rFonts w:asciiTheme="majorHAnsi" w:hAnsiTheme="majorHAnsi" w:cstheme="majorHAnsi"/>
          <w:color w:val="auto"/>
        </w:rPr>
        <w:t xml:space="preserve">If someone in your household tests positive the rest of the family should take extra care to prevent the spread of COVID-19. </w:t>
      </w:r>
      <w:r w:rsidRPr="003569AE">
        <w:rPr>
          <w:rFonts w:asciiTheme="majorHAnsi" w:hAnsiTheme="majorHAnsi" w:cstheme="majorHAnsi"/>
          <w:color w:val="0B0C0C"/>
          <w:shd w:val="clear" w:color="auto" w:fill="FFFFFF"/>
        </w:rPr>
        <w:t xml:space="preserve">It is very important that you follow this advice even if you feel well, as symptoms can take up to 10 days to appear from your last contact with the person who has tested positive for COVID-19. This will help protect your family, </w:t>
      </w:r>
      <w:proofErr w:type="gramStart"/>
      <w:r w:rsidRPr="003569AE">
        <w:rPr>
          <w:rFonts w:asciiTheme="majorHAnsi" w:hAnsiTheme="majorHAnsi" w:cstheme="majorHAnsi"/>
          <w:color w:val="0B0C0C"/>
          <w:shd w:val="clear" w:color="auto" w:fill="FFFFFF"/>
        </w:rPr>
        <w:t>friends</w:t>
      </w:r>
      <w:proofErr w:type="gramEnd"/>
      <w:r w:rsidRPr="003569AE">
        <w:rPr>
          <w:rFonts w:asciiTheme="majorHAnsi" w:hAnsiTheme="majorHAnsi" w:cstheme="majorHAnsi"/>
          <w:color w:val="0B0C0C"/>
          <w:shd w:val="clear" w:color="auto" w:fill="FFFFFF"/>
        </w:rPr>
        <w:t xml:space="preserve"> and the NHS. Self-isolation protects the most vulnerable in society by reducing the chance of spread of COVID-19 in the wider community.</w:t>
      </w:r>
    </w:p>
    <w:p w14:paraId="54EC9CE9" w14:textId="26F0B45E" w:rsidR="003569AE" w:rsidRPr="003569AE" w:rsidRDefault="003569AE" w:rsidP="003569AE">
      <w:pPr>
        <w:rPr>
          <w:rFonts w:asciiTheme="majorHAnsi" w:hAnsiTheme="majorHAnsi" w:cstheme="majorHAnsi"/>
          <w:color w:val="auto"/>
        </w:rPr>
      </w:pPr>
      <w:r w:rsidRPr="003569AE">
        <w:rPr>
          <w:rFonts w:asciiTheme="majorHAnsi" w:hAnsiTheme="majorHAnsi" w:cstheme="majorHAnsi"/>
          <w:color w:val="auto"/>
        </w:rPr>
        <w:t xml:space="preserve">The whole household and anyone that you have had close contact with are advised to have a PCR test as soon as possible. </w:t>
      </w:r>
      <w:r w:rsidRPr="003569AE">
        <w:rPr>
          <w:rFonts w:asciiTheme="majorHAnsi" w:hAnsiTheme="majorHAnsi" w:cstheme="majorHAnsi"/>
          <w:color w:val="0B0C0C"/>
        </w:rPr>
        <w:t>As well as getting a PCR test, you should:</w:t>
      </w:r>
    </w:p>
    <w:p w14:paraId="144C7847" w14:textId="77777777" w:rsidR="003569AE" w:rsidRPr="003569AE" w:rsidRDefault="003569AE" w:rsidP="003569AE">
      <w:pPr>
        <w:numPr>
          <w:ilvl w:val="0"/>
          <w:numId w:val="16"/>
        </w:numPr>
        <w:shd w:val="clear" w:color="auto" w:fill="FFFFFF"/>
        <w:spacing w:after="75"/>
        <w:ind w:left="1020"/>
        <w:rPr>
          <w:rFonts w:asciiTheme="majorHAnsi" w:hAnsiTheme="majorHAnsi" w:cstheme="majorHAnsi"/>
          <w:color w:val="0B0C0C"/>
        </w:rPr>
      </w:pPr>
      <w:r w:rsidRPr="003569AE">
        <w:rPr>
          <w:rFonts w:asciiTheme="majorHAnsi" w:hAnsiTheme="majorHAnsi" w:cstheme="majorHAnsi"/>
          <w:color w:val="0B0C0C"/>
        </w:rPr>
        <w:t xml:space="preserve">limit close contact with people outside your household, especially in enclosed spaces. </w:t>
      </w:r>
    </w:p>
    <w:p w14:paraId="54AF0945" w14:textId="77777777" w:rsidR="003569AE" w:rsidRPr="003569AE" w:rsidRDefault="003569AE" w:rsidP="003569AE">
      <w:pPr>
        <w:numPr>
          <w:ilvl w:val="0"/>
          <w:numId w:val="16"/>
        </w:numPr>
        <w:shd w:val="clear" w:color="auto" w:fill="FFFFFF"/>
        <w:spacing w:after="75"/>
        <w:ind w:left="1020"/>
        <w:rPr>
          <w:rFonts w:asciiTheme="majorHAnsi" w:hAnsiTheme="majorHAnsi" w:cstheme="majorHAnsi"/>
          <w:color w:val="0B0C0C"/>
        </w:rPr>
      </w:pPr>
      <w:r w:rsidRPr="003569AE">
        <w:rPr>
          <w:rFonts w:asciiTheme="majorHAnsi" w:hAnsiTheme="majorHAnsi" w:cstheme="majorHAnsi"/>
          <w:color w:val="0B0C0C"/>
        </w:rPr>
        <w:t>All fully vaccinated adults and children aged 5-18 are advised to daily lateral flow tests for 7 days to help slow the spread of COVID-19.</w:t>
      </w:r>
    </w:p>
    <w:p w14:paraId="5A036EDC" w14:textId="77777777" w:rsidR="003569AE" w:rsidRPr="003569AE" w:rsidRDefault="003569AE" w:rsidP="003569AE">
      <w:pPr>
        <w:numPr>
          <w:ilvl w:val="0"/>
          <w:numId w:val="16"/>
        </w:numPr>
        <w:shd w:val="clear" w:color="auto" w:fill="FFFFFF"/>
        <w:spacing w:after="75"/>
        <w:ind w:left="1020"/>
        <w:rPr>
          <w:rFonts w:asciiTheme="majorHAnsi" w:hAnsiTheme="majorHAnsi" w:cstheme="majorHAnsi"/>
          <w:color w:val="0B0C0C"/>
        </w:rPr>
      </w:pPr>
      <w:r w:rsidRPr="003569AE">
        <w:rPr>
          <w:rFonts w:asciiTheme="majorHAnsi" w:hAnsiTheme="majorHAnsi" w:cstheme="majorHAnsi"/>
          <w:color w:val="0B0C0C"/>
        </w:rPr>
        <w:t>wear a face covering in enclosed spaces and where you are unable to maintain social distancing</w:t>
      </w:r>
    </w:p>
    <w:p w14:paraId="50C0E31C" w14:textId="77777777" w:rsidR="003569AE" w:rsidRPr="003569AE" w:rsidRDefault="003569AE" w:rsidP="003569AE">
      <w:pPr>
        <w:numPr>
          <w:ilvl w:val="0"/>
          <w:numId w:val="16"/>
        </w:numPr>
        <w:shd w:val="clear" w:color="auto" w:fill="FFFFFF"/>
        <w:spacing w:after="75"/>
        <w:ind w:left="1020"/>
        <w:rPr>
          <w:rFonts w:asciiTheme="majorHAnsi" w:hAnsiTheme="majorHAnsi" w:cstheme="majorHAnsi"/>
          <w:color w:val="0B0C0C"/>
        </w:rPr>
      </w:pPr>
      <w:r w:rsidRPr="003569AE">
        <w:rPr>
          <w:rFonts w:asciiTheme="majorHAnsi" w:hAnsiTheme="majorHAnsi" w:cstheme="majorHAnsi"/>
          <w:color w:val="0B0C0C"/>
        </w:rPr>
        <w:t>limit contact with anyone who has an underlying health condition that puts them at higher risk of severe illness if infected with COVID-19. Consider taking an LFD test beforehand if you do need to meet with them</w:t>
      </w:r>
    </w:p>
    <w:p w14:paraId="64943F45" w14:textId="77777777" w:rsidR="003569AE" w:rsidRDefault="003569AE" w:rsidP="003569AE">
      <w:pPr>
        <w:pStyle w:val="NormalWeb"/>
        <w:shd w:val="clear" w:color="auto" w:fill="FFFFFF"/>
        <w:spacing w:before="300" w:beforeAutospacing="0" w:after="300" w:afterAutospacing="0"/>
        <w:rPr>
          <w:rFonts w:asciiTheme="majorHAnsi" w:hAnsiTheme="majorHAnsi" w:cstheme="majorHAnsi"/>
          <w:color w:val="0B0C0C"/>
          <w:sz w:val="20"/>
          <w:szCs w:val="20"/>
        </w:rPr>
      </w:pPr>
      <w:r w:rsidRPr="003569AE">
        <w:rPr>
          <w:rFonts w:asciiTheme="majorHAnsi" w:hAnsiTheme="majorHAnsi" w:cstheme="majorHAnsi"/>
          <w:color w:val="0B0C0C"/>
          <w:sz w:val="20"/>
          <w:szCs w:val="20"/>
        </w:rPr>
        <w:t>This advice applies until 10 full days after your most recent contact with the person who has tested positive for COVID-19.</w:t>
      </w:r>
    </w:p>
    <w:p w14:paraId="654F01BB" w14:textId="77777777" w:rsidR="003569AE" w:rsidRDefault="00ED3A39" w:rsidP="003569AE">
      <w:pPr>
        <w:pStyle w:val="NormalWeb"/>
        <w:shd w:val="clear" w:color="auto" w:fill="FFFFFF"/>
        <w:spacing w:before="0" w:beforeAutospacing="0" w:after="0" w:afterAutospacing="0"/>
        <w:rPr>
          <w:rFonts w:asciiTheme="majorHAnsi" w:hAnsiTheme="majorHAnsi" w:cstheme="majorHAnsi"/>
          <w:color w:val="0B0C0C"/>
          <w:sz w:val="20"/>
          <w:szCs w:val="20"/>
        </w:rPr>
      </w:pPr>
      <w:r w:rsidRPr="003569AE">
        <w:rPr>
          <w:rFonts w:asciiTheme="majorHAnsi" w:hAnsiTheme="majorHAnsi" w:cstheme="majorHAnsi"/>
          <w:color w:val="000000"/>
          <w:sz w:val="20"/>
          <w:szCs w:val="20"/>
        </w:rPr>
        <w:t>Further information is available at nhs.uk/coronavirus</w:t>
      </w:r>
    </w:p>
    <w:p w14:paraId="26FA0C6E" w14:textId="315D59E9" w:rsidR="00ED3A39" w:rsidRPr="003569AE" w:rsidRDefault="00ED3A39" w:rsidP="003569AE">
      <w:pPr>
        <w:pStyle w:val="NormalWeb"/>
        <w:shd w:val="clear" w:color="auto" w:fill="FFFFFF"/>
        <w:spacing w:before="0" w:beforeAutospacing="0" w:after="0" w:afterAutospacing="0"/>
        <w:rPr>
          <w:rFonts w:asciiTheme="majorHAnsi" w:hAnsiTheme="majorHAnsi" w:cstheme="majorHAnsi"/>
          <w:color w:val="0B0C0C"/>
          <w:sz w:val="20"/>
          <w:szCs w:val="20"/>
        </w:rPr>
      </w:pPr>
      <w:r w:rsidRPr="003569AE">
        <w:rPr>
          <w:rFonts w:asciiTheme="majorHAnsi" w:hAnsiTheme="majorHAnsi" w:cstheme="majorHAnsi"/>
          <w:color w:val="000000"/>
          <w:sz w:val="20"/>
          <w:szCs w:val="20"/>
        </w:rPr>
        <w:t xml:space="preserve">What parents and carers need to know about early years providers, schools and </w:t>
      </w:r>
      <w:proofErr w:type="gramStart"/>
      <w:r w:rsidRPr="003569AE">
        <w:rPr>
          <w:rFonts w:asciiTheme="majorHAnsi" w:hAnsiTheme="majorHAnsi" w:cstheme="majorHAnsi"/>
          <w:color w:val="000000"/>
          <w:sz w:val="20"/>
          <w:szCs w:val="20"/>
        </w:rPr>
        <w:t>colleges - GOV.UK (www.gov.uk)</w:t>
      </w:r>
      <w:proofErr w:type="gramEnd"/>
    </w:p>
    <w:p w14:paraId="61BB8D62" w14:textId="4FD5CCEE" w:rsidR="00ED3A39" w:rsidRDefault="00ED3A39" w:rsidP="003569AE">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Yours sincerely</w:t>
      </w:r>
    </w:p>
    <w:p w14:paraId="5823B115" w14:textId="1A3C178E" w:rsidR="003569AE" w:rsidRPr="003569AE" w:rsidRDefault="003569AE" w:rsidP="003569AE">
      <w:pPr>
        <w:pStyle w:val="NormalWeb"/>
        <w:spacing w:before="0" w:beforeAutospacing="0" w:after="0" w:afterAutospacing="0"/>
        <w:rPr>
          <w:rFonts w:asciiTheme="majorHAnsi" w:hAnsiTheme="majorHAnsi" w:cstheme="majorHAnsi"/>
          <w:color w:val="000000"/>
          <w:sz w:val="20"/>
          <w:szCs w:val="20"/>
        </w:rPr>
      </w:pPr>
      <w:r>
        <w:rPr>
          <w:rFonts w:asciiTheme="majorHAnsi" w:hAnsiTheme="majorHAnsi" w:cstheme="majorHAnsi"/>
          <w:color w:val="000000"/>
          <w:sz w:val="20"/>
          <w:szCs w:val="20"/>
        </w:rPr>
        <w:t>Mrs L Bradford</w:t>
      </w:r>
    </w:p>
    <w:p w14:paraId="732BD5FE" w14:textId="77777777" w:rsidR="00ED3A39" w:rsidRPr="003569AE" w:rsidRDefault="00ED3A39" w:rsidP="003569AE">
      <w:pPr>
        <w:pStyle w:val="NormalWeb"/>
        <w:spacing w:before="0" w:beforeAutospacing="0" w:after="0" w:afterAutospacing="0"/>
        <w:rPr>
          <w:rFonts w:asciiTheme="majorHAnsi" w:hAnsiTheme="majorHAnsi" w:cstheme="majorHAnsi"/>
          <w:color w:val="000000"/>
          <w:sz w:val="20"/>
          <w:szCs w:val="20"/>
        </w:rPr>
      </w:pPr>
      <w:r w:rsidRPr="003569AE">
        <w:rPr>
          <w:rFonts w:asciiTheme="majorHAnsi" w:hAnsiTheme="majorHAnsi" w:cstheme="majorHAnsi"/>
          <w:color w:val="000000"/>
          <w:sz w:val="20"/>
          <w:szCs w:val="20"/>
        </w:rPr>
        <w:t>Headteacher</w:t>
      </w:r>
    </w:p>
    <w:p w14:paraId="2652B73F" w14:textId="77777777" w:rsidR="00ED3A39" w:rsidRPr="003569AE" w:rsidRDefault="00ED3A39" w:rsidP="003569AE">
      <w:pPr>
        <w:rPr>
          <w:rFonts w:asciiTheme="majorHAnsi" w:hAnsiTheme="majorHAnsi" w:cstheme="majorHAnsi"/>
          <w:color w:val="auto"/>
        </w:rPr>
      </w:pPr>
    </w:p>
    <w:sectPr w:rsidR="00ED3A39" w:rsidRPr="003569AE" w:rsidSect="003E14B9">
      <w:footerReference w:type="default" r:id="rId8"/>
      <w:pgSz w:w="12240" w:h="15840"/>
      <w:pgMar w:top="0" w:right="720" w:bottom="28"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AE61B" w14:textId="77777777" w:rsidR="002D32DC" w:rsidRDefault="002D32DC">
      <w:r>
        <w:separator/>
      </w:r>
    </w:p>
  </w:endnote>
  <w:endnote w:type="continuationSeparator" w:id="0">
    <w:p w14:paraId="493B04E0" w14:textId="77777777" w:rsidR="002D32DC" w:rsidRDefault="002D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08699" w14:textId="77777777" w:rsidR="007D2BE8" w:rsidRPr="00F82986" w:rsidRDefault="007D2BE8" w:rsidP="0018469D">
    <w:pPr>
      <w:tabs>
        <w:tab w:val="center" w:pos="4320"/>
        <w:tab w:val="left" w:pos="7875"/>
      </w:tabs>
      <w:rPr>
        <w:rFonts w:ascii="Comic Sans MS" w:hAnsi="Comic Sans MS"/>
        <w:b/>
      </w:rPr>
    </w:pPr>
    <w:r>
      <w:rPr>
        <w:rFonts w:ascii="Comic Sans MS" w:hAnsi="Comic Sans MS"/>
      </w:rPr>
      <w:t xml:space="preserve">                                        </w:t>
    </w:r>
  </w:p>
  <w:tbl>
    <w:tblPr>
      <w:tblW w:w="11316" w:type="dxa"/>
      <w:jc w:val="center"/>
      <w:shd w:val="clear" w:color="auto" w:fill="FFFFFF"/>
      <w:tblLayout w:type="fixed"/>
      <w:tblLook w:val="01E0" w:firstRow="1" w:lastRow="1" w:firstColumn="1" w:lastColumn="1" w:noHBand="0" w:noVBand="0"/>
    </w:tblPr>
    <w:tblGrid>
      <w:gridCol w:w="1562"/>
      <w:gridCol w:w="1733"/>
      <w:gridCol w:w="1459"/>
      <w:gridCol w:w="1596"/>
      <w:gridCol w:w="1596"/>
      <w:gridCol w:w="1596"/>
      <w:gridCol w:w="1774"/>
    </w:tblGrid>
    <w:tr w:rsidR="007D2BE8" w14:paraId="1103B1CD" w14:textId="77777777" w:rsidTr="00F96E89">
      <w:trPr>
        <w:trHeight w:val="932"/>
        <w:jc w:val="center"/>
      </w:trPr>
      <w:tc>
        <w:tcPr>
          <w:tcW w:w="11316" w:type="dxa"/>
          <w:gridSpan w:val="7"/>
          <w:shd w:val="clear" w:color="auto" w:fill="FFFFFF"/>
          <w:vAlign w:val="center"/>
        </w:tcPr>
        <w:p w14:paraId="2C88A3E1" w14:textId="77777777" w:rsidR="007D2BE8" w:rsidRPr="003231B3" w:rsidRDefault="007001E8">
          <w:pPr>
            <w:pStyle w:val="Footer"/>
            <w:jc w:val="center"/>
            <w:rPr>
              <w:rFonts w:ascii="Comic Sans MS" w:hAnsi="Comic Sans MS"/>
              <w:b/>
              <w:sz w:val="24"/>
            </w:rPr>
          </w:pPr>
          <w:r>
            <w:rPr>
              <w:rFonts w:ascii="Comic Sans MS" w:hAnsi="Comic Sans MS"/>
              <w:b/>
              <w:sz w:val="32"/>
            </w:rPr>
            <w:t>Let Your Light Shine</w:t>
          </w:r>
        </w:p>
      </w:tc>
    </w:tr>
    <w:tr w:rsidR="007D2BE8" w14:paraId="0F18372B" w14:textId="77777777" w:rsidTr="00F3631C">
      <w:trPr>
        <w:trHeight w:val="932"/>
        <w:jc w:val="center"/>
      </w:trPr>
      <w:tc>
        <w:tcPr>
          <w:tcW w:w="1562" w:type="dxa"/>
          <w:shd w:val="clear" w:color="auto" w:fill="FFFFFF"/>
          <w:vAlign w:val="center"/>
        </w:tcPr>
        <w:p w14:paraId="55C8CEC0" w14:textId="77777777" w:rsidR="007D2BE8" w:rsidRPr="0018469D" w:rsidRDefault="007D2BE8" w:rsidP="00F3631C">
          <w:pPr>
            <w:pStyle w:val="Footer"/>
            <w:rPr>
              <w:b/>
            </w:rPr>
          </w:pPr>
        </w:p>
      </w:tc>
      <w:tc>
        <w:tcPr>
          <w:tcW w:w="1733" w:type="dxa"/>
          <w:shd w:val="clear" w:color="auto" w:fill="FFFFFF"/>
          <w:vAlign w:val="center"/>
        </w:tcPr>
        <w:p w14:paraId="13B08E52" w14:textId="77777777" w:rsidR="007D2BE8" w:rsidRDefault="001B241E">
          <w:pPr>
            <w:pStyle w:val="Footer"/>
            <w:jc w:val="center"/>
          </w:pPr>
          <w:r w:rsidRPr="00A8102A">
            <w:rPr>
              <w:rFonts w:ascii="Calibri" w:hAnsi="Calibri" w:cs="Calibri"/>
              <w:noProof/>
              <w:color w:val="auto"/>
              <w:sz w:val="32"/>
              <w:szCs w:val="32"/>
            </w:rPr>
            <w:drawing>
              <wp:inline distT="0" distB="0" distL="0" distR="0" wp14:anchorId="058A43B9" wp14:editId="2454CFAC">
                <wp:extent cx="825500" cy="8255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1459" w:type="dxa"/>
          <w:shd w:val="clear" w:color="auto" w:fill="FFFFFF"/>
          <w:vAlign w:val="center"/>
        </w:tcPr>
        <w:p w14:paraId="775088D9" w14:textId="77777777" w:rsidR="007D2BE8" w:rsidRDefault="001B241E">
          <w:pPr>
            <w:pStyle w:val="Footer"/>
            <w:jc w:val="center"/>
          </w:pPr>
          <w:r w:rsidRPr="00A8102A">
            <w:rPr>
              <w:noProof/>
            </w:rPr>
            <w:drawing>
              <wp:inline distT="0" distB="0" distL="0" distR="0" wp14:anchorId="64AFCD8D" wp14:editId="476D92C8">
                <wp:extent cx="850900" cy="8509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c>
      <w:tc>
        <w:tcPr>
          <w:tcW w:w="1596" w:type="dxa"/>
          <w:shd w:val="clear" w:color="auto" w:fill="FFFFFF"/>
          <w:vAlign w:val="center"/>
        </w:tcPr>
        <w:p w14:paraId="679EDB59" w14:textId="77777777" w:rsidR="007D2BE8" w:rsidRDefault="00764A18">
          <w:pPr>
            <w:pStyle w:val="Footer"/>
            <w:jc w:val="center"/>
          </w:pPr>
          <w:r>
            <w:rPr>
              <w:noProof/>
            </w:rPr>
            <w:fldChar w:fldCharType="begin"/>
          </w:r>
          <w:r>
            <w:rPr>
              <w:noProof/>
            </w:rPr>
            <w:instrText xml:space="preserve"> INCLUDEPICTURE  "https://www.eco-schools.org.uk/wp-content/uploads/2018/08/ecoschools.png" \* MERGEFORMATINET </w:instrText>
          </w:r>
          <w:r>
            <w:rPr>
              <w:noProof/>
            </w:rPr>
            <w:fldChar w:fldCharType="separate"/>
          </w:r>
          <w:r w:rsidR="005C6094">
            <w:rPr>
              <w:noProof/>
            </w:rPr>
            <w:fldChar w:fldCharType="begin"/>
          </w:r>
          <w:r w:rsidR="005C6094">
            <w:rPr>
              <w:noProof/>
            </w:rPr>
            <w:instrText xml:space="preserve"> INCLUDEPICTURE  "https://www.eco-schools.org.uk/wp-content/uploads/2018/08/ecoschools.png" \* MERGEFORMATINET </w:instrText>
          </w:r>
          <w:r w:rsidR="005C6094">
            <w:rPr>
              <w:noProof/>
            </w:rPr>
            <w:fldChar w:fldCharType="separate"/>
          </w:r>
          <w:r w:rsidR="003B5A34">
            <w:rPr>
              <w:noProof/>
            </w:rPr>
            <w:fldChar w:fldCharType="begin"/>
          </w:r>
          <w:r w:rsidR="003B5A34">
            <w:rPr>
              <w:noProof/>
            </w:rPr>
            <w:instrText xml:space="preserve"> INCLUDEPICTURE  "https://www.eco-schools.org.uk/wp-content/uploads/2018/08/ecoschools.png" \* MERGEFORMATINET </w:instrText>
          </w:r>
          <w:r w:rsidR="003B5A34">
            <w:rPr>
              <w:noProof/>
            </w:rPr>
            <w:fldChar w:fldCharType="separate"/>
          </w:r>
          <w:r w:rsidR="0058227F">
            <w:rPr>
              <w:noProof/>
            </w:rPr>
            <w:fldChar w:fldCharType="begin"/>
          </w:r>
          <w:r w:rsidR="0058227F">
            <w:rPr>
              <w:noProof/>
            </w:rPr>
            <w:instrText xml:space="preserve"> INCLUDEPICTURE  "https://www.eco-schools.org.uk/wp-content/uploads/2018/08/ecoschools.png" \* MERGEFORMATINET </w:instrText>
          </w:r>
          <w:r w:rsidR="0058227F">
            <w:rPr>
              <w:noProof/>
            </w:rPr>
            <w:fldChar w:fldCharType="separate"/>
          </w:r>
          <w:r w:rsidR="0048707A">
            <w:rPr>
              <w:noProof/>
            </w:rPr>
            <w:fldChar w:fldCharType="begin"/>
          </w:r>
          <w:r w:rsidR="0048707A">
            <w:rPr>
              <w:noProof/>
            </w:rPr>
            <w:instrText xml:space="preserve"> INCLUDEPICTURE  "https://www.eco-schools.org.uk/wp-content/uploads/2018/08/ecoschools.png" \* MERGEFORMATINET </w:instrText>
          </w:r>
          <w:r w:rsidR="0048707A">
            <w:rPr>
              <w:noProof/>
            </w:rPr>
            <w:fldChar w:fldCharType="separate"/>
          </w:r>
          <w:r w:rsidR="00644707">
            <w:rPr>
              <w:noProof/>
            </w:rPr>
            <w:fldChar w:fldCharType="begin"/>
          </w:r>
          <w:r w:rsidR="00644707">
            <w:rPr>
              <w:noProof/>
            </w:rPr>
            <w:instrText xml:space="preserve"> INCLUDEPICTURE  "https://www.eco-schools.org.uk/wp-content/uploads/2018/08/ecoschools.png" \* MERGEFORMATINET </w:instrText>
          </w:r>
          <w:r w:rsidR="00644707">
            <w:rPr>
              <w:noProof/>
            </w:rPr>
            <w:fldChar w:fldCharType="separate"/>
          </w:r>
          <w:r w:rsidR="002D32DC">
            <w:rPr>
              <w:noProof/>
            </w:rPr>
            <w:fldChar w:fldCharType="begin"/>
          </w:r>
          <w:r w:rsidR="002D32DC">
            <w:rPr>
              <w:noProof/>
            </w:rPr>
            <w:instrText xml:space="preserve"> INCLUDEPICTURE  "https://www.eco-schools.org.uk/wp-content/uploads/2018/08/ecoschools.png" \* MERGEFORMATINET </w:instrText>
          </w:r>
          <w:r w:rsidR="002D32DC">
            <w:rPr>
              <w:noProof/>
            </w:rPr>
            <w:fldChar w:fldCharType="separate"/>
          </w:r>
          <w:r w:rsidR="00645E8F">
            <w:rPr>
              <w:noProof/>
            </w:rPr>
            <w:fldChar w:fldCharType="begin"/>
          </w:r>
          <w:r w:rsidR="00645E8F">
            <w:rPr>
              <w:noProof/>
            </w:rPr>
            <w:instrText xml:space="preserve"> </w:instrText>
          </w:r>
          <w:r w:rsidR="00645E8F">
            <w:rPr>
              <w:noProof/>
            </w:rPr>
            <w:instrText>INCLUDEPICTURE  "https://www.eco-schools.org.uk/wp-content/uploads/2018/08/ecoschools.png" \* MERGEFORMATINET</w:instrText>
          </w:r>
          <w:r w:rsidR="00645E8F">
            <w:rPr>
              <w:noProof/>
            </w:rPr>
            <w:instrText xml:space="preserve"> </w:instrText>
          </w:r>
          <w:r w:rsidR="00645E8F">
            <w:rPr>
              <w:noProof/>
            </w:rPr>
            <w:fldChar w:fldCharType="separate"/>
          </w:r>
          <w:r w:rsidR="00BC24FD">
            <w:rPr>
              <w:noProof/>
            </w:rPr>
            <w:pict w14:anchorId="7F27F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eco schools award" style="width:74.25pt;height:1in;mso-position-vertical:top">
                <v:imagedata r:id="rId3" r:href="rId4"/>
              </v:shape>
            </w:pict>
          </w:r>
          <w:r w:rsidR="00645E8F">
            <w:rPr>
              <w:noProof/>
            </w:rPr>
            <w:fldChar w:fldCharType="end"/>
          </w:r>
          <w:r w:rsidR="002D32DC">
            <w:rPr>
              <w:noProof/>
            </w:rPr>
            <w:fldChar w:fldCharType="end"/>
          </w:r>
          <w:r w:rsidR="00644707">
            <w:rPr>
              <w:noProof/>
            </w:rPr>
            <w:fldChar w:fldCharType="end"/>
          </w:r>
          <w:r w:rsidR="0048707A">
            <w:rPr>
              <w:noProof/>
            </w:rPr>
            <w:fldChar w:fldCharType="end"/>
          </w:r>
          <w:r w:rsidR="0058227F">
            <w:rPr>
              <w:noProof/>
            </w:rPr>
            <w:fldChar w:fldCharType="end"/>
          </w:r>
          <w:r w:rsidR="003B5A34">
            <w:rPr>
              <w:noProof/>
            </w:rPr>
            <w:fldChar w:fldCharType="end"/>
          </w:r>
          <w:r w:rsidR="005C6094">
            <w:rPr>
              <w:noProof/>
            </w:rPr>
            <w:fldChar w:fldCharType="end"/>
          </w:r>
          <w:r>
            <w:rPr>
              <w:noProof/>
            </w:rPr>
            <w:fldChar w:fldCharType="end"/>
          </w:r>
        </w:p>
      </w:tc>
      <w:tc>
        <w:tcPr>
          <w:tcW w:w="1596" w:type="dxa"/>
          <w:shd w:val="clear" w:color="auto" w:fill="FFFFFF"/>
          <w:vAlign w:val="center"/>
        </w:tcPr>
        <w:p w14:paraId="5451E289" w14:textId="77777777" w:rsidR="007D2BE8" w:rsidRDefault="001B241E">
          <w:pPr>
            <w:pStyle w:val="Footer"/>
            <w:jc w:val="center"/>
          </w:pPr>
          <w:r>
            <w:rPr>
              <w:b/>
              <w:noProof/>
            </w:rPr>
            <w:drawing>
              <wp:inline distT="0" distB="0" distL="0" distR="0" wp14:anchorId="6F65730B" wp14:editId="21FB6D0D">
                <wp:extent cx="635000" cy="812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 cy="812800"/>
                        </a:xfrm>
                        <a:prstGeom prst="rect">
                          <a:avLst/>
                        </a:prstGeom>
                        <a:noFill/>
                        <a:ln>
                          <a:noFill/>
                        </a:ln>
                      </pic:spPr>
                    </pic:pic>
                  </a:graphicData>
                </a:graphic>
              </wp:inline>
            </w:drawing>
          </w:r>
        </w:p>
      </w:tc>
      <w:tc>
        <w:tcPr>
          <w:tcW w:w="1596" w:type="dxa"/>
          <w:shd w:val="clear" w:color="auto" w:fill="FFFFFF"/>
        </w:tcPr>
        <w:p w14:paraId="646C8F9D" w14:textId="77777777" w:rsidR="007D2BE8" w:rsidRDefault="00764A18" w:rsidP="00F3631C">
          <w:pPr>
            <w:pStyle w:val="Footer"/>
          </w:pPr>
          <w:r>
            <w:rPr>
              <w:noProof/>
            </w:rPr>
            <w:fldChar w:fldCharType="begin"/>
          </w:r>
          <w:r>
            <w:rPr>
              <w:noProof/>
            </w:rPr>
            <w:instrText xml:space="preserve"> INCLUDEPICTURE  "https://flushdyke.co.uk/wp-content/uploads/2019/06/Ofsted-Logo-1.png" \* MERGEFORMATINET </w:instrText>
          </w:r>
          <w:r>
            <w:rPr>
              <w:noProof/>
            </w:rPr>
            <w:fldChar w:fldCharType="separate"/>
          </w:r>
          <w:r w:rsidR="005C6094">
            <w:rPr>
              <w:noProof/>
            </w:rPr>
            <w:fldChar w:fldCharType="begin"/>
          </w:r>
          <w:r w:rsidR="005C6094">
            <w:rPr>
              <w:noProof/>
            </w:rPr>
            <w:instrText xml:space="preserve"> INCLUDEPICTURE  "https://flushdyke.co.uk/wp-content/uploads/2019/06/Ofsted-Logo-1.png" \* MERGEFORMATINET </w:instrText>
          </w:r>
          <w:r w:rsidR="005C6094">
            <w:rPr>
              <w:noProof/>
            </w:rPr>
            <w:fldChar w:fldCharType="separate"/>
          </w:r>
          <w:r w:rsidR="003B5A34">
            <w:rPr>
              <w:noProof/>
            </w:rPr>
            <w:fldChar w:fldCharType="begin"/>
          </w:r>
          <w:r w:rsidR="003B5A34">
            <w:rPr>
              <w:noProof/>
            </w:rPr>
            <w:instrText xml:space="preserve"> INCLUDEPICTURE  "https://flushdyke.co.uk/wp-content/uploads/2019/06/Ofsted-Logo-1.png" \* MERGEFORMATINET </w:instrText>
          </w:r>
          <w:r w:rsidR="003B5A34">
            <w:rPr>
              <w:noProof/>
            </w:rPr>
            <w:fldChar w:fldCharType="separate"/>
          </w:r>
          <w:r w:rsidR="0058227F">
            <w:rPr>
              <w:noProof/>
            </w:rPr>
            <w:fldChar w:fldCharType="begin"/>
          </w:r>
          <w:r w:rsidR="0058227F">
            <w:rPr>
              <w:noProof/>
            </w:rPr>
            <w:instrText xml:space="preserve"> INCLUDEPICTURE  "https://flushdyke.co.uk/wp-content/uploads/2019/06/Ofsted-Logo-1.png" \* MERGEFORMATINET </w:instrText>
          </w:r>
          <w:r w:rsidR="0058227F">
            <w:rPr>
              <w:noProof/>
            </w:rPr>
            <w:fldChar w:fldCharType="separate"/>
          </w:r>
          <w:r w:rsidR="0048707A">
            <w:rPr>
              <w:noProof/>
            </w:rPr>
            <w:fldChar w:fldCharType="begin"/>
          </w:r>
          <w:r w:rsidR="0048707A">
            <w:rPr>
              <w:noProof/>
            </w:rPr>
            <w:instrText xml:space="preserve"> INCLUDEPICTURE  "https://flushdyke.co.uk/wp-content/uploads/2019/06/Ofsted-Logo-1.png" \* MERGEFORMATINET </w:instrText>
          </w:r>
          <w:r w:rsidR="0048707A">
            <w:rPr>
              <w:noProof/>
            </w:rPr>
            <w:fldChar w:fldCharType="separate"/>
          </w:r>
          <w:r w:rsidR="00644707">
            <w:rPr>
              <w:noProof/>
            </w:rPr>
            <w:fldChar w:fldCharType="begin"/>
          </w:r>
          <w:r w:rsidR="00644707">
            <w:rPr>
              <w:noProof/>
            </w:rPr>
            <w:instrText xml:space="preserve"> INCLUDEPICTURE  "https://flushdyke.co.uk/wp-content/uploads/2019/06/Ofsted-Logo-1.png" \* MERGEFORMATINET </w:instrText>
          </w:r>
          <w:r w:rsidR="00644707">
            <w:rPr>
              <w:noProof/>
            </w:rPr>
            <w:fldChar w:fldCharType="separate"/>
          </w:r>
          <w:r w:rsidR="002D32DC">
            <w:rPr>
              <w:noProof/>
            </w:rPr>
            <w:fldChar w:fldCharType="begin"/>
          </w:r>
          <w:r w:rsidR="002D32DC">
            <w:rPr>
              <w:noProof/>
            </w:rPr>
            <w:instrText xml:space="preserve"> INCLUDEPICTURE  "https://flushdyke.co.uk/wp-content/uploads/2019/06/Ofsted-Logo-1.png" \* MERGEFORMATINET </w:instrText>
          </w:r>
          <w:r w:rsidR="002D32DC">
            <w:rPr>
              <w:noProof/>
            </w:rPr>
            <w:fldChar w:fldCharType="separate"/>
          </w:r>
          <w:r w:rsidR="00645E8F">
            <w:rPr>
              <w:noProof/>
            </w:rPr>
            <w:fldChar w:fldCharType="begin"/>
          </w:r>
          <w:r w:rsidR="00645E8F">
            <w:rPr>
              <w:noProof/>
            </w:rPr>
            <w:instrText xml:space="preserve"> </w:instrText>
          </w:r>
          <w:r w:rsidR="00645E8F">
            <w:rPr>
              <w:noProof/>
            </w:rPr>
            <w:instrText>INCLUDEPICTURE  "https://flushdyke.co.uk/</w:instrText>
          </w:r>
          <w:r w:rsidR="00645E8F">
            <w:rPr>
              <w:noProof/>
            </w:rPr>
            <w:instrText>wp-content/uploads/2019/06/Ofsted-Logo-1.png" \* MERGEFORMATINET</w:instrText>
          </w:r>
          <w:r w:rsidR="00645E8F">
            <w:rPr>
              <w:noProof/>
            </w:rPr>
            <w:instrText xml:space="preserve"> </w:instrText>
          </w:r>
          <w:r w:rsidR="00645E8F">
            <w:rPr>
              <w:noProof/>
            </w:rPr>
            <w:fldChar w:fldCharType="separate"/>
          </w:r>
          <w:r w:rsidR="00BC24FD">
            <w:rPr>
              <w:noProof/>
            </w:rPr>
            <w:pict w14:anchorId="1AFE91B7">
              <v:shape id="_x0000_i1026" type="#_x0000_t75" style="width:71.25pt;height:71.25pt" o:allowoverlap="f">
                <v:imagedata r:id="rId6" r:href="rId7"/>
              </v:shape>
            </w:pict>
          </w:r>
          <w:r w:rsidR="00645E8F">
            <w:rPr>
              <w:noProof/>
            </w:rPr>
            <w:fldChar w:fldCharType="end"/>
          </w:r>
          <w:r w:rsidR="002D32DC">
            <w:rPr>
              <w:noProof/>
            </w:rPr>
            <w:fldChar w:fldCharType="end"/>
          </w:r>
          <w:r w:rsidR="00644707">
            <w:rPr>
              <w:noProof/>
            </w:rPr>
            <w:fldChar w:fldCharType="end"/>
          </w:r>
          <w:r w:rsidR="0048707A">
            <w:rPr>
              <w:noProof/>
            </w:rPr>
            <w:fldChar w:fldCharType="end"/>
          </w:r>
          <w:r w:rsidR="0058227F">
            <w:rPr>
              <w:noProof/>
            </w:rPr>
            <w:fldChar w:fldCharType="end"/>
          </w:r>
          <w:r w:rsidR="003B5A34">
            <w:rPr>
              <w:noProof/>
            </w:rPr>
            <w:fldChar w:fldCharType="end"/>
          </w:r>
          <w:r w:rsidR="005C6094">
            <w:rPr>
              <w:noProof/>
            </w:rPr>
            <w:fldChar w:fldCharType="end"/>
          </w:r>
          <w:r>
            <w:rPr>
              <w:noProof/>
            </w:rPr>
            <w:fldChar w:fldCharType="end"/>
          </w:r>
        </w:p>
      </w:tc>
      <w:tc>
        <w:tcPr>
          <w:tcW w:w="1774" w:type="dxa"/>
          <w:shd w:val="clear" w:color="auto" w:fill="FFFFFF"/>
        </w:tcPr>
        <w:p w14:paraId="33CE5ED1" w14:textId="77777777" w:rsidR="007D2BE8" w:rsidRPr="00F3631C" w:rsidRDefault="007D2BE8">
          <w:pPr>
            <w:pStyle w:val="Footer"/>
            <w:jc w:val="center"/>
          </w:pPr>
        </w:p>
      </w:tc>
    </w:tr>
  </w:tbl>
  <w:p w14:paraId="2F092BC9" w14:textId="77777777" w:rsidR="007D2BE8" w:rsidRDefault="007D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1FD27" w14:textId="77777777" w:rsidR="002D32DC" w:rsidRDefault="002D32DC">
      <w:r>
        <w:separator/>
      </w:r>
    </w:p>
  </w:footnote>
  <w:footnote w:type="continuationSeparator" w:id="0">
    <w:p w14:paraId="131060FC" w14:textId="77777777" w:rsidR="002D32DC" w:rsidRDefault="002D3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B7B83"/>
    <w:multiLevelType w:val="multilevel"/>
    <w:tmpl w:val="44EA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FF7C8A"/>
    <w:multiLevelType w:val="hybridMultilevel"/>
    <w:tmpl w:val="28B637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150183"/>
    <w:multiLevelType w:val="hybridMultilevel"/>
    <w:tmpl w:val="68F29260"/>
    <w:lvl w:ilvl="0" w:tplc="08090001">
      <w:start w:val="1"/>
      <w:numFmt w:val="bullet"/>
      <w:lvlText w:val=""/>
      <w:lvlJc w:val="left"/>
      <w:pPr>
        <w:tabs>
          <w:tab w:val="num" w:pos="1230"/>
        </w:tabs>
        <w:ind w:left="1230" w:hanging="360"/>
      </w:pPr>
      <w:rPr>
        <w:rFonts w:ascii="Symbol" w:hAnsi="Symbol" w:hint="default"/>
      </w:rPr>
    </w:lvl>
    <w:lvl w:ilvl="1" w:tplc="08090003" w:tentative="1">
      <w:start w:val="1"/>
      <w:numFmt w:val="bullet"/>
      <w:lvlText w:val="o"/>
      <w:lvlJc w:val="left"/>
      <w:pPr>
        <w:tabs>
          <w:tab w:val="num" w:pos="1950"/>
        </w:tabs>
        <w:ind w:left="1950" w:hanging="360"/>
      </w:pPr>
      <w:rPr>
        <w:rFonts w:ascii="Courier New" w:hAnsi="Courier New" w:cs="Courier New" w:hint="default"/>
      </w:rPr>
    </w:lvl>
    <w:lvl w:ilvl="2" w:tplc="08090005" w:tentative="1">
      <w:start w:val="1"/>
      <w:numFmt w:val="bullet"/>
      <w:lvlText w:val=""/>
      <w:lvlJc w:val="left"/>
      <w:pPr>
        <w:tabs>
          <w:tab w:val="num" w:pos="2670"/>
        </w:tabs>
        <w:ind w:left="2670" w:hanging="360"/>
      </w:pPr>
      <w:rPr>
        <w:rFonts w:ascii="Wingdings" w:hAnsi="Wingdings" w:hint="default"/>
      </w:rPr>
    </w:lvl>
    <w:lvl w:ilvl="3" w:tplc="08090001" w:tentative="1">
      <w:start w:val="1"/>
      <w:numFmt w:val="bullet"/>
      <w:lvlText w:val=""/>
      <w:lvlJc w:val="left"/>
      <w:pPr>
        <w:tabs>
          <w:tab w:val="num" w:pos="3390"/>
        </w:tabs>
        <w:ind w:left="3390" w:hanging="360"/>
      </w:pPr>
      <w:rPr>
        <w:rFonts w:ascii="Symbol" w:hAnsi="Symbol" w:hint="default"/>
      </w:rPr>
    </w:lvl>
    <w:lvl w:ilvl="4" w:tplc="08090003" w:tentative="1">
      <w:start w:val="1"/>
      <w:numFmt w:val="bullet"/>
      <w:lvlText w:val="o"/>
      <w:lvlJc w:val="left"/>
      <w:pPr>
        <w:tabs>
          <w:tab w:val="num" w:pos="4110"/>
        </w:tabs>
        <w:ind w:left="4110" w:hanging="360"/>
      </w:pPr>
      <w:rPr>
        <w:rFonts w:ascii="Courier New" w:hAnsi="Courier New" w:cs="Courier New" w:hint="default"/>
      </w:rPr>
    </w:lvl>
    <w:lvl w:ilvl="5" w:tplc="08090005" w:tentative="1">
      <w:start w:val="1"/>
      <w:numFmt w:val="bullet"/>
      <w:lvlText w:val=""/>
      <w:lvlJc w:val="left"/>
      <w:pPr>
        <w:tabs>
          <w:tab w:val="num" w:pos="4830"/>
        </w:tabs>
        <w:ind w:left="4830" w:hanging="360"/>
      </w:pPr>
      <w:rPr>
        <w:rFonts w:ascii="Wingdings" w:hAnsi="Wingdings" w:hint="default"/>
      </w:rPr>
    </w:lvl>
    <w:lvl w:ilvl="6" w:tplc="08090001" w:tentative="1">
      <w:start w:val="1"/>
      <w:numFmt w:val="bullet"/>
      <w:lvlText w:val=""/>
      <w:lvlJc w:val="left"/>
      <w:pPr>
        <w:tabs>
          <w:tab w:val="num" w:pos="5550"/>
        </w:tabs>
        <w:ind w:left="5550" w:hanging="360"/>
      </w:pPr>
      <w:rPr>
        <w:rFonts w:ascii="Symbol" w:hAnsi="Symbol" w:hint="default"/>
      </w:rPr>
    </w:lvl>
    <w:lvl w:ilvl="7" w:tplc="08090003" w:tentative="1">
      <w:start w:val="1"/>
      <w:numFmt w:val="bullet"/>
      <w:lvlText w:val="o"/>
      <w:lvlJc w:val="left"/>
      <w:pPr>
        <w:tabs>
          <w:tab w:val="num" w:pos="6270"/>
        </w:tabs>
        <w:ind w:left="6270" w:hanging="360"/>
      </w:pPr>
      <w:rPr>
        <w:rFonts w:ascii="Courier New" w:hAnsi="Courier New" w:cs="Courier New" w:hint="default"/>
      </w:rPr>
    </w:lvl>
    <w:lvl w:ilvl="8" w:tplc="08090005" w:tentative="1">
      <w:start w:val="1"/>
      <w:numFmt w:val="bullet"/>
      <w:lvlText w:val=""/>
      <w:lvlJc w:val="left"/>
      <w:pPr>
        <w:tabs>
          <w:tab w:val="num" w:pos="6990"/>
        </w:tabs>
        <w:ind w:left="6990" w:hanging="360"/>
      </w:pPr>
      <w:rPr>
        <w:rFonts w:ascii="Wingdings" w:hAnsi="Wingdings" w:hint="default"/>
      </w:rPr>
    </w:lvl>
  </w:abstractNum>
  <w:abstractNum w:abstractNumId="4" w15:restartNumberingAfterBreak="0">
    <w:nsid w:val="1C187A87"/>
    <w:multiLevelType w:val="multilevel"/>
    <w:tmpl w:val="DBE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B0042"/>
    <w:multiLevelType w:val="hybridMultilevel"/>
    <w:tmpl w:val="1B5E32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A5532E4"/>
    <w:multiLevelType w:val="hybridMultilevel"/>
    <w:tmpl w:val="44920D1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673B"/>
    <w:multiLevelType w:val="hybridMultilevel"/>
    <w:tmpl w:val="36FCE9C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B42B2A"/>
    <w:multiLevelType w:val="hybridMultilevel"/>
    <w:tmpl w:val="5610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966AE4"/>
    <w:multiLevelType w:val="hybridMultilevel"/>
    <w:tmpl w:val="E65C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41660"/>
    <w:multiLevelType w:val="hybridMultilevel"/>
    <w:tmpl w:val="443282EA"/>
    <w:lvl w:ilvl="0" w:tplc="08090001">
      <w:start w:val="1"/>
      <w:numFmt w:val="bullet"/>
      <w:lvlText w:val=""/>
      <w:lvlJc w:val="left"/>
      <w:pPr>
        <w:tabs>
          <w:tab w:val="num" w:pos="810"/>
        </w:tabs>
        <w:ind w:left="810" w:hanging="360"/>
      </w:pPr>
      <w:rPr>
        <w:rFonts w:ascii="Symbol" w:hAnsi="Symbol"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2"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B17E57"/>
    <w:multiLevelType w:val="hybridMultilevel"/>
    <w:tmpl w:val="3AA089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97E77"/>
    <w:multiLevelType w:val="hybridMultilevel"/>
    <w:tmpl w:val="18829F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8D56C9"/>
    <w:multiLevelType w:val="hybridMultilevel"/>
    <w:tmpl w:val="5FD283DC"/>
    <w:lvl w:ilvl="0" w:tplc="1D9ADDAE">
      <w:start w:val="1"/>
      <w:numFmt w:val="bullet"/>
      <w:lvlText w:val=""/>
      <w:lvlJc w:val="left"/>
      <w:pPr>
        <w:ind w:left="720" w:hanging="360"/>
      </w:pPr>
      <w:rPr>
        <w:rFonts w:ascii="Symbol" w:hAnsi="Symbol" w:hint="default"/>
      </w:rPr>
    </w:lvl>
    <w:lvl w:ilvl="1" w:tplc="F52C29F0">
      <w:start w:val="1"/>
      <w:numFmt w:val="bullet"/>
      <w:lvlText w:val="o"/>
      <w:lvlJc w:val="left"/>
      <w:pPr>
        <w:ind w:left="1440" w:hanging="360"/>
      </w:pPr>
      <w:rPr>
        <w:rFonts w:ascii="Courier New" w:hAnsi="Courier New" w:hint="default"/>
      </w:rPr>
    </w:lvl>
    <w:lvl w:ilvl="2" w:tplc="518CF19E">
      <w:start w:val="1"/>
      <w:numFmt w:val="bullet"/>
      <w:lvlText w:val=""/>
      <w:lvlJc w:val="left"/>
      <w:pPr>
        <w:ind w:left="2160" w:hanging="360"/>
      </w:pPr>
      <w:rPr>
        <w:rFonts w:ascii="Wingdings" w:hAnsi="Wingdings" w:hint="default"/>
      </w:rPr>
    </w:lvl>
    <w:lvl w:ilvl="3" w:tplc="D7D212B6">
      <w:start w:val="1"/>
      <w:numFmt w:val="bullet"/>
      <w:lvlText w:val=""/>
      <w:lvlJc w:val="left"/>
      <w:pPr>
        <w:ind w:left="2880" w:hanging="360"/>
      </w:pPr>
      <w:rPr>
        <w:rFonts w:ascii="Symbol" w:hAnsi="Symbol" w:hint="default"/>
      </w:rPr>
    </w:lvl>
    <w:lvl w:ilvl="4" w:tplc="26E0C84A">
      <w:start w:val="1"/>
      <w:numFmt w:val="bullet"/>
      <w:lvlText w:val="o"/>
      <w:lvlJc w:val="left"/>
      <w:pPr>
        <w:ind w:left="3600" w:hanging="360"/>
      </w:pPr>
      <w:rPr>
        <w:rFonts w:ascii="Courier New" w:hAnsi="Courier New" w:hint="default"/>
      </w:rPr>
    </w:lvl>
    <w:lvl w:ilvl="5" w:tplc="6C9AF33C">
      <w:start w:val="1"/>
      <w:numFmt w:val="bullet"/>
      <w:lvlText w:val=""/>
      <w:lvlJc w:val="left"/>
      <w:pPr>
        <w:ind w:left="4320" w:hanging="360"/>
      </w:pPr>
      <w:rPr>
        <w:rFonts w:ascii="Wingdings" w:hAnsi="Wingdings" w:hint="default"/>
      </w:rPr>
    </w:lvl>
    <w:lvl w:ilvl="6" w:tplc="0FE663D0">
      <w:start w:val="1"/>
      <w:numFmt w:val="bullet"/>
      <w:lvlText w:val=""/>
      <w:lvlJc w:val="left"/>
      <w:pPr>
        <w:ind w:left="5040" w:hanging="360"/>
      </w:pPr>
      <w:rPr>
        <w:rFonts w:ascii="Symbol" w:hAnsi="Symbol" w:hint="default"/>
      </w:rPr>
    </w:lvl>
    <w:lvl w:ilvl="7" w:tplc="B2645DF8">
      <w:start w:val="1"/>
      <w:numFmt w:val="bullet"/>
      <w:lvlText w:val="o"/>
      <w:lvlJc w:val="left"/>
      <w:pPr>
        <w:ind w:left="5760" w:hanging="360"/>
      </w:pPr>
      <w:rPr>
        <w:rFonts w:ascii="Courier New" w:hAnsi="Courier New" w:hint="default"/>
      </w:rPr>
    </w:lvl>
    <w:lvl w:ilvl="8" w:tplc="77428548">
      <w:start w:val="1"/>
      <w:numFmt w:val="bullet"/>
      <w:lvlText w:val=""/>
      <w:lvlJc w:val="left"/>
      <w:pPr>
        <w:ind w:left="6480" w:hanging="360"/>
      </w:pPr>
      <w:rPr>
        <w:rFonts w:ascii="Wingdings" w:hAnsi="Wingdings" w:hint="default"/>
      </w:rPr>
    </w:lvl>
  </w:abstractNum>
  <w:abstractNum w:abstractNumId="16"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
  </w:num>
  <w:num w:numId="4">
    <w:abstractNumId w:val="13"/>
  </w:num>
  <w:num w:numId="5">
    <w:abstractNumId w:val="11"/>
  </w:num>
  <w:num w:numId="6">
    <w:abstractNumId w:val="8"/>
  </w:num>
  <w:num w:numId="7">
    <w:abstractNumId w:val="5"/>
  </w:num>
  <w:num w:numId="8">
    <w:abstractNumId w:val="1"/>
  </w:num>
  <w:num w:numId="9">
    <w:abstractNumId w:val="10"/>
  </w:num>
  <w:num w:numId="10">
    <w:abstractNumId w:val="15"/>
  </w:num>
  <w:num w:numId="11">
    <w:abstractNumId w:val="7"/>
  </w:num>
  <w:num w:numId="12">
    <w:abstractNumId w:val="16"/>
  </w:num>
  <w:num w:numId="13">
    <w:abstractNumId w:val="2"/>
  </w:num>
  <w:num w:numId="14">
    <w:abstractNumId w:val="12"/>
  </w:num>
  <w:num w:numId="15">
    <w:abstractNumId w:val="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D0"/>
    <w:rsid w:val="00001116"/>
    <w:rsid w:val="0001271C"/>
    <w:rsid w:val="00016A1C"/>
    <w:rsid w:val="0004180B"/>
    <w:rsid w:val="00045C03"/>
    <w:rsid w:val="00057B19"/>
    <w:rsid w:val="0006546C"/>
    <w:rsid w:val="00065F1A"/>
    <w:rsid w:val="00071DF4"/>
    <w:rsid w:val="00073CCF"/>
    <w:rsid w:val="00077E31"/>
    <w:rsid w:val="00090A41"/>
    <w:rsid w:val="00090FF1"/>
    <w:rsid w:val="000948BF"/>
    <w:rsid w:val="000A1EEE"/>
    <w:rsid w:val="000A4D9D"/>
    <w:rsid w:val="000A56F0"/>
    <w:rsid w:val="000A7869"/>
    <w:rsid w:val="000B20F5"/>
    <w:rsid w:val="000D2248"/>
    <w:rsid w:val="000D5833"/>
    <w:rsid w:val="000D6325"/>
    <w:rsid w:val="000E4F37"/>
    <w:rsid w:val="000E5A7F"/>
    <w:rsid w:val="00105489"/>
    <w:rsid w:val="00106A91"/>
    <w:rsid w:val="001076B8"/>
    <w:rsid w:val="00120179"/>
    <w:rsid w:val="001243A6"/>
    <w:rsid w:val="00130460"/>
    <w:rsid w:val="001377EA"/>
    <w:rsid w:val="00137F53"/>
    <w:rsid w:val="001465B2"/>
    <w:rsid w:val="001466D7"/>
    <w:rsid w:val="001469BE"/>
    <w:rsid w:val="001513AF"/>
    <w:rsid w:val="00151FA9"/>
    <w:rsid w:val="00156F8D"/>
    <w:rsid w:val="00157B2D"/>
    <w:rsid w:val="001768B8"/>
    <w:rsid w:val="0018469D"/>
    <w:rsid w:val="00186E83"/>
    <w:rsid w:val="00187CBF"/>
    <w:rsid w:val="001925F8"/>
    <w:rsid w:val="001A1241"/>
    <w:rsid w:val="001A2F16"/>
    <w:rsid w:val="001A4D97"/>
    <w:rsid w:val="001B241E"/>
    <w:rsid w:val="001B68F8"/>
    <w:rsid w:val="001C0650"/>
    <w:rsid w:val="001C650E"/>
    <w:rsid w:val="001D0A73"/>
    <w:rsid w:val="001D11E7"/>
    <w:rsid w:val="001D49FF"/>
    <w:rsid w:val="001E07CA"/>
    <w:rsid w:val="001E4AB4"/>
    <w:rsid w:val="001F0D77"/>
    <w:rsid w:val="001F559A"/>
    <w:rsid w:val="002013BC"/>
    <w:rsid w:val="002020D1"/>
    <w:rsid w:val="00261F63"/>
    <w:rsid w:val="002630B3"/>
    <w:rsid w:val="00272341"/>
    <w:rsid w:val="00274916"/>
    <w:rsid w:val="00282E31"/>
    <w:rsid w:val="002875E7"/>
    <w:rsid w:val="002B11C9"/>
    <w:rsid w:val="002B3958"/>
    <w:rsid w:val="002B424F"/>
    <w:rsid w:val="002B5BE8"/>
    <w:rsid w:val="002C6349"/>
    <w:rsid w:val="002C7449"/>
    <w:rsid w:val="002D32DC"/>
    <w:rsid w:val="002E57BF"/>
    <w:rsid w:val="00305B2C"/>
    <w:rsid w:val="00322A16"/>
    <w:rsid w:val="003231B3"/>
    <w:rsid w:val="003235A5"/>
    <w:rsid w:val="003246A4"/>
    <w:rsid w:val="003359E2"/>
    <w:rsid w:val="003406E2"/>
    <w:rsid w:val="003430E1"/>
    <w:rsid w:val="00346673"/>
    <w:rsid w:val="003514D9"/>
    <w:rsid w:val="003552CB"/>
    <w:rsid w:val="003569AE"/>
    <w:rsid w:val="00362A6A"/>
    <w:rsid w:val="00363458"/>
    <w:rsid w:val="00370FD9"/>
    <w:rsid w:val="00372EAC"/>
    <w:rsid w:val="00373991"/>
    <w:rsid w:val="003837A5"/>
    <w:rsid w:val="0039758A"/>
    <w:rsid w:val="00397ABC"/>
    <w:rsid w:val="003B45FC"/>
    <w:rsid w:val="003B5A34"/>
    <w:rsid w:val="003C3042"/>
    <w:rsid w:val="003D3D3F"/>
    <w:rsid w:val="003E14B9"/>
    <w:rsid w:val="003E2F90"/>
    <w:rsid w:val="003E6970"/>
    <w:rsid w:val="003F1076"/>
    <w:rsid w:val="003F25CC"/>
    <w:rsid w:val="0040080D"/>
    <w:rsid w:val="00401F6B"/>
    <w:rsid w:val="00411746"/>
    <w:rsid w:val="004150D3"/>
    <w:rsid w:val="00423694"/>
    <w:rsid w:val="00423B03"/>
    <w:rsid w:val="004409A3"/>
    <w:rsid w:val="004415CB"/>
    <w:rsid w:val="004417D4"/>
    <w:rsid w:val="00445C00"/>
    <w:rsid w:val="004741E3"/>
    <w:rsid w:val="004753B5"/>
    <w:rsid w:val="00483E0C"/>
    <w:rsid w:val="00484193"/>
    <w:rsid w:val="0048707A"/>
    <w:rsid w:val="00487E0F"/>
    <w:rsid w:val="00493C6B"/>
    <w:rsid w:val="004A01C4"/>
    <w:rsid w:val="004A3D5C"/>
    <w:rsid w:val="004B2326"/>
    <w:rsid w:val="004D05FE"/>
    <w:rsid w:val="004D57BF"/>
    <w:rsid w:val="004D7071"/>
    <w:rsid w:val="005006C7"/>
    <w:rsid w:val="0050232C"/>
    <w:rsid w:val="00502FF8"/>
    <w:rsid w:val="005179E8"/>
    <w:rsid w:val="00524D01"/>
    <w:rsid w:val="0053562D"/>
    <w:rsid w:val="005360E9"/>
    <w:rsid w:val="00536220"/>
    <w:rsid w:val="00537E66"/>
    <w:rsid w:val="00541AD7"/>
    <w:rsid w:val="00546327"/>
    <w:rsid w:val="00554790"/>
    <w:rsid w:val="005606B4"/>
    <w:rsid w:val="005616AA"/>
    <w:rsid w:val="00566E55"/>
    <w:rsid w:val="00573CF2"/>
    <w:rsid w:val="00581E1D"/>
    <w:rsid w:val="0058227F"/>
    <w:rsid w:val="00594572"/>
    <w:rsid w:val="00597668"/>
    <w:rsid w:val="005B17F8"/>
    <w:rsid w:val="005B55C6"/>
    <w:rsid w:val="005C6094"/>
    <w:rsid w:val="005D4CD9"/>
    <w:rsid w:val="005E3507"/>
    <w:rsid w:val="005E3524"/>
    <w:rsid w:val="005E3AE2"/>
    <w:rsid w:val="005F0B37"/>
    <w:rsid w:val="00613ED8"/>
    <w:rsid w:val="00620E07"/>
    <w:rsid w:val="00621154"/>
    <w:rsid w:val="00621C9A"/>
    <w:rsid w:val="0062602C"/>
    <w:rsid w:val="00626449"/>
    <w:rsid w:val="00631E5E"/>
    <w:rsid w:val="00633DC8"/>
    <w:rsid w:val="00643D9D"/>
    <w:rsid w:val="0064415D"/>
    <w:rsid w:val="00644707"/>
    <w:rsid w:val="006449BD"/>
    <w:rsid w:val="00645E8F"/>
    <w:rsid w:val="006529D7"/>
    <w:rsid w:val="0065379C"/>
    <w:rsid w:val="00656924"/>
    <w:rsid w:val="00660C85"/>
    <w:rsid w:val="0066407C"/>
    <w:rsid w:val="006668D4"/>
    <w:rsid w:val="00667AB9"/>
    <w:rsid w:val="0067158F"/>
    <w:rsid w:val="00676EA9"/>
    <w:rsid w:val="00681B74"/>
    <w:rsid w:val="00682196"/>
    <w:rsid w:val="00693760"/>
    <w:rsid w:val="006B523B"/>
    <w:rsid w:val="006C70D3"/>
    <w:rsid w:val="006E2871"/>
    <w:rsid w:val="006E4442"/>
    <w:rsid w:val="006F3B63"/>
    <w:rsid w:val="007001E8"/>
    <w:rsid w:val="007154E3"/>
    <w:rsid w:val="007155FA"/>
    <w:rsid w:val="00731639"/>
    <w:rsid w:val="0073528E"/>
    <w:rsid w:val="00744648"/>
    <w:rsid w:val="00746F37"/>
    <w:rsid w:val="00750160"/>
    <w:rsid w:val="0076008D"/>
    <w:rsid w:val="00761F4E"/>
    <w:rsid w:val="007642D0"/>
    <w:rsid w:val="00764A18"/>
    <w:rsid w:val="007747C6"/>
    <w:rsid w:val="00774983"/>
    <w:rsid w:val="0078519C"/>
    <w:rsid w:val="007946FE"/>
    <w:rsid w:val="007A18D1"/>
    <w:rsid w:val="007A5013"/>
    <w:rsid w:val="007A53DB"/>
    <w:rsid w:val="007B3A94"/>
    <w:rsid w:val="007B4A57"/>
    <w:rsid w:val="007C1FFF"/>
    <w:rsid w:val="007C3248"/>
    <w:rsid w:val="007D18AB"/>
    <w:rsid w:val="007D2BE8"/>
    <w:rsid w:val="007E1C44"/>
    <w:rsid w:val="007E779D"/>
    <w:rsid w:val="00802B11"/>
    <w:rsid w:val="00817B95"/>
    <w:rsid w:val="00821323"/>
    <w:rsid w:val="008218C8"/>
    <w:rsid w:val="00823682"/>
    <w:rsid w:val="00825845"/>
    <w:rsid w:val="00831171"/>
    <w:rsid w:val="00834E22"/>
    <w:rsid w:val="008575B4"/>
    <w:rsid w:val="008618E8"/>
    <w:rsid w:val="00865C64"/>
    <w:rsid w:val="00871180"/>
    <w:rsid w:val="008716C1"/>
    <w:rsid w:val="008723E4"/>
    <w:rsid w:val="00874D4E"/>
    <w:rsid w:val="00884FA8"/>
    <w:rsid w:val="008A7F94"/>
    <w:rsid w:val="008B1D1B"/>
    <w:rsid w:val="008B57D2"/>
    <w:rsid w:val="008D000E"/>
    <w:rsid w:val="008E1136"/>
    <w:rsid w:val="008E64E8"/>
    <w:rsid w:val="008F3824"/>
    <w:rsid w:val="00906475"/>
    <w:rsid w:val="00934800"/>
    <w:rsid w:val="009404A5"/>
    <w:rsid w:val="00944721"/>
    <w:rsid w:val="0095009E"/>
    <w:rsid w:val="009529F1"/>
    <w:rsid w:val="00955FC8"/>
    <w:rsid w:val="00957BA4"/>
    <w:rsid w:val="00967717"/>
    <w:rsid w:val="009712B8"/>
    <w:rsid w:val="009841CE"/>
    <w:rsid w:val="0099597A"/>
    <w:rsid w:val="009A0727"/>
    <w:rsid w:val="009B0BCA"/>
    <w:rsid w:val="009B0FD5"/>
    <w:rsid w:val="009B27E1"/>
    <w:rsid w:val="009B3229"/>
    <w:rsid w:val="009B6166"/>
    <w:rsid w:val="009C4B2E"/>
    <w:rsid w:val="009D0542"/>
    <w:rsid w:val="009D30F8"/>
    <w:rsid w:val="009D4CBA"/>
    <w:rsid w:val="00A04F61"/>
    <w:rsid w:val="00A133AD"/>
    <w:rsid w:val="00A13554"/>
    <w:rsid w:val="00A13732"/>
    <w:rsid w:val="00A1456B"/>
    <w:rsid w:val="00A200F6"/>
    <w:rsid w:val="00A200FA"/>
    <w:rsid w:val="00A32630"/>
    <w:rsid w:val="00A32873"/>
    <w:rsid w:val="00A40E4F"/>
    <w:rsid w:val="00A435C6"/>
    <w:rsid w:val="00A44311"/>
    <w:rsid w:val="00A46640"/>
    <w:rsid w:val="00A471CD"/>
    <w:rsid w:val="00A475AD"/>
    <w:rsid w:val="00A50433"/>
    <w:rsid w:val="00A555C1"/>
    <w:rsid w:val="00A66DA4"/>
    <w:rsid w:val="00A67C32"/>
    <w:rsid w:val="00A75027"/>
    <w:rsid w:val="00A8102A"/>
    <w:rsid w:val="00A83CD7"/>
    <w:rsid w:val="00AA1881"/>
    <w:rsid w:val="00AA1C93"/>
    <w:rsid w:val="00AA383F"/>
    <w:rsid w:val="00AA44C2"/>
    <w:rsid w:val="00AB2514"/>
    <w:rsid w:val="00AB504B"/>
    <w:rsid w:val="00AC0BDD"/>
    <w:rsid w:val="00AC1B1D"/>
    <w:rsid w:val="00AC4F21"/>
    <w:rsid w:val="00AC57AA"/>
    <w:rsid w:val="00AE24A7"/>
    <w:rsid w:val="00AF42F6"/>
    <w:rsid w:val="00B04369"/>
    <w:rsid w:val="00B1015C"/>
    <w:rsid w:val="00B30D9D"/>
    <w:rsid w:val="00B36AD0"/>
    <w:rsid w:val="00B422D5"/>
    <w:rsid w:val="00B42AAC"/>
    <w:rsid w:val="00B4576C"/>
    <w:rsid w:val="00B50AE7"/>
    <w:rsid w:val="00B64931"/>
    <w:rsid w:val="00B653BA"/>
    <w:rsid w:val="00B6632A"/>
    <w:rsid w:val="00B66C0B"/>
    <w:rsid w:val="00B74377"/>
    <w:rsid w:val="00B7462A"/>
    <w:rsid w:val="00B84158"/>
    <w:rsid w:val="00B86C21"/>
    <w:rsid w:val="00B92D46"/>
    <w:rsid w:val="00B9407C"/>
    <w:rsid w:val="00B9734D"/>
    <w:rsid w:val="00B97745"/>
    <w:rsid w:val="00BA57C9"/>
    <w:rsid w:val="00BC24FD"/>
    <w:rsid w:val="00BC5D3B"/>
    <w:rsid w:val="00BD5EE2"/>
    <w:rsid w:val="00BE3E71"/>
    <w:rsid w:val="00BF0E41"/>
    <w:rsid w:val="00C15212"/>
    <w:rsid w:val="00C27F38"/>
    <w:rsid w:val="00C307E5"/>
    <w:rsid w:val="00C415D4"/>
    <w:rsid w:val="00C4510A"/>
    <w:rsid w:val="00C47267"/>
    <w:rsid w:val="00C571DB"/>
    <w:rsid w:val="00C62ED0"/>
    <w:rsid w:val="00C632E3"/>
    <w:rsid w:val="00C65AF3"/>
    <w:rsid w:val="00C65EE6"/>
    <w:rsid w:val="00C66F4A"/>
    <w:rsid w:val="00CA479D"/>
    <w:rsid w:val="00CA7ADE"/>
    <w:rsid w:val="00CB2AB5"/>
    <w:rsid w:val="00CC1336"/>
    <w:rsid w:val="00CC29C1"/>
    <w:rsid w:val="00CC33B4"/>
    <w:rsid w:val="00CD29C9"/>
    <w:rsid w:val="00CD2F30"/>
    <w:rsid w:val="00CD54D4"/>
    <w:rsid w:val="00CE3DB4"/>
    <w:rsid w:val="00CE6CBA"/>
    <w:rsid w:val="00D00525"/>
    <w:rsid w:val="00D01504"/>
    <w:rsid w:val="00D01D19"/>
    <w:rsid w:val="00D1722F"/>
    <w:rsid w:val="00D17D6D"/>
    <w:rsid w:val="00D35A63"/>
    <w:rsid w:val="00D35CA9"/>
    <w:rsid w:val="00D36590"/>
    <w:rsid w:val="00D401D2"/>
    <w:rsid w:val="00D40BD6"/>
    <w:rsid w:val="00D5515F"/>
    <w:rsid w:val="00D56F9E"/>
    <w:rsid w:val="00D636FF"/>
    <w:rsid w:val="00D64F84"/>
    <w:rsid w:val="00D65EF5"/>
    <w:rsid w:val="00D73CE3"/>
    <w:rsid w:val="00D86772"/>
    <w:rsid w:val="00DA0D2F"/>
    <w:rsid w:val="00DA772B"/>
    <w:rsid w:val="00DB0FA7"/>
    <w:rsid w:val="00DB5F8E"/>
    <w:rsid w:val="00DC53E9"/>
    <w:rsid w:val="00DD0ABB"/>
    <w:rsid w:val="00DE7B39"/>
    <w:rsid w:val="00DF0CD8"/>
    <w:rsid w:val="00DF4BBD"/>
    <w:rsid w:val="00DF63EA"/>
    <w:rsid w:val="00E07125"/>
    <w:rsid w:val="00E120E6"/>
    <w:rsid w:val="00E15826"/>
    <w:rsid w:val="00E17B24"/>
    <w:rsid w:val="00E230B1"/>
    <w:rsid w:val="00E46FC1"/>
    <w:rsid w:val="00E61AB4"/>
    <w:rsid w:val="00E62E07"/>
    <w:rsid w:val="00E778C6"/>
    <w:rsid w:val="00E80EE0"/>
    <w:rsid w:val="00E81067"/>
    <w:rsid w:val="00EA2967"/>
    <w:rsid w:val="00EA3B94"/>
    <w:rsid w:val="00EB7032"/>
    <w:rsid w:val="00EC7251"/>
    <w:rsid w:val="00ED3A39"/>
    <w:rsid w:val="00ED65CD"/>
    <w:rsid w:val="00EE1068"/>
    <w:rsid w:val="00EE36CA"/>
    <w:rsid w:val="00EE55FF"/>
    <w:rsid w:val="00EF3A05"/>
    <w:rsid w:val="00F00F73"/>
    <w:rsid w:val="00F2195E"/>
    <w:rsid w:val="00F30AE0"/>
    <w:rsid w:val="00F32BAF"/>
    <w:rsid w:val="00F34BE7"/>
    <w:rsid w:val="00F3577F"/>
    <w:rsid w:val="00F3631C"/>
    <w:rsid w:val="00F42365"/>
    <w:rsid w:val="00F45111"/>
    <w:rsid w:val="00F50A4F"/>
    <w:rsid w:val="00F71669"/>
    <w:rsid w:val="00F73B07"/>
    <w:rsid w:val="00F755B8"/>
    <w:rsid w:val="00F82986"/>
    <w:rsid w:val="00F82A48"/>
    <w:rsid w:val="00F926F2"/>
    <w:rsid w:val="00F92DAD"/>
    <w:rsid w:val="00F93FA8"/>
    <w:rsid w:val="00F9661A"/>
    <w:rsid w:val="00F96E89"/>
    <w:rsid w:val="00F978A8"/>
    <w:rsid w:val="00F97AFE"/>
    <w:rsid w:val="00FA1C9F"/>
    <w:rsid w:val="00FA2640"/>
    <w:rsid w:val="00FB2F8E"/>
    <w:rsid w:val="00FC40CD"/>
    <w:rsid w:val="00FC5F69"/>
    <w:rsid w:val="00FE302E"/>
    <w:rsid w:val="00FF4083"/>
    <w:rsid w:val="00FF7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6A6BDE61"/>
  <w15:chartTrackingRefBased/>
  <w15:docId w15:val="{6588AA22-F2D1-2145-A62C-B0A865E3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kern w:val="28"/>
    </w:rPr>
  </w:style>
  <w:style w:type="paragraph" w:styleId="Heading1">
    <w:name w:val="heading 1"/>
    <w:basedOn w:val="Normal"/>
    <w:link w:val="Heading1Char"/>
    <w:uiPriority w:val="9"/>
    <w:qFormat/>
    <w:rsid w:val="0004180B"/>
    <w:pPr>
      <w:spacing w:before="100" w:beforeAutospacing="1" w:after="100" w:afterAutospacing="1"/>
      <w:outlineLvl w:val="0"/>
    </w:pPr>
    <w:rPr>
      <w:rFonts w:ascii="Calibri" w:hAnsi="Calibri" w:cs="Calibri"/>
      <w:b/>
      <w:bCs/>
      <w:color w:val="auto"/>
      <w:kern w:val="36"/>
      <w:sz w:val="48"/>
      <w:szCs w:val="48"/>
    </w:rPr>
  </w:style>
  <w:style w:type="paragraph" w:styleId="Heading2">
    <w:name w:val="heading 2"/>
    <w:basedOn w:val="Normal"/>
    <w:next w:val="Normal"/>
    <w:link w:val="Heading2Char"/>
    <w:semiHidden/>
    <w:unhideWhenUsed/>
    <w:qFormat/>
    <w:rsid w:val="00D401D2"/>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55FA"/>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955FC8"/>
    <w:rPr>
      <w:rFonts w:ascii="Comic Sans MS" w:hAnsi="Comic Sans MS"/>
      <w:sz w:val="22"/>
    </w:rPr>
  </w:style>
  <w:style w:type="character" w:customStyle="1" w:styleId="yshortcutscs4-visible">
    <w:name w:val="yshortcuts cs4-visible"/>
    <w:basedOn w:val="DefaultParagraphFont"/>
    <w:rsid w:val="00AA44C2"/>
  </w:style>
  <w:style w:type="table" w:styleId="TableGrid">
    <w:name w:val="Table Grid"/>
    <w:basedOn w:val="TableNormal"/>
    <w:uiPriority w:val="39"/>
    <w:rsid w:val="00967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D11E7"/>
    <w:rPr>
      <w:rFonts w:ascii="Tahoma" w:hAnsi="Tahoma" w:cs="Tahoma"/>
      <w:sz w:val="16"/>
      <w:szCs w:val="16"/>
    </w:rPr>
  </w:style>
  <w:style w:type="character" w:customStyle="1" w:styleId="BalloonTextChar">
    <w:name w:val="Balloon Text Char"/>
    <w:link w:val="BalloonText"/>
    <w:rsid w:val="001D11E7"/>
    <w:rPr>
      <w:rFonts w:ascii="Tahoma" w:hAnsi="Tahoma" w:cs="Tahoma"/>
      <w:color w:val="000000"/>
      <w:kern w:val="28"/>
      <w:sz w:val="16"/>
      <w:szCs w:val="16"/>
    </w:rPr>
  </w:style>
  <w:style w:type="paragraph" w:styleId="ListParagraph">
    <w:name w:val="List Paragraph"/>
    <w:basedOn w:val="Normal"/>
    <w:uiPriority w:val="34"/>
    <w:qFormat/>
    <w:rsid w:val="009C4B2E"/>
    <w:pPr>
      <w:spacing w:after="160" w:line="256" w:lineRule="auto"/>
      <w:ind w:left="720"/>
      <w:contextualSpacing/>
    </w:pPr>
    <w:rPr>
      <w:rFonts w:ascii="Calibri" w:eastAsia="Calibri" w:hAnsi="Calibri"/>
      <w:color w:val="auto"/>
      <w:kern w:val="0"/>
      <w:sz w:val="22"/>
      <w:szCs w:val="22"/>
      <w:lang w:eastAsia="en-US"/>
    </w:rPr>
  </w:style>
  <w:style w:type="character" w:styleId="UnresolvedMention">
    <w:name w:val="Unresolved Mention"/>
    <w:uiPriority w:val="99"/>
    <w:semiHidden/>
    <w:unhideWhenUsed/>
    <w:rsid w:val="003F25CC"/>
    <w:rPr>
      <w:color w:val="605E5C"/>
      <w:shd w:val="clear" w:color="auto" w:fill="E1DFDD"/>
    </w:rPr>
  </w:style>
  <w:style w:type="character" w:customStyle="1" w:styleId="Heading1Char">
    <w:name w:val="Heading 1 Char"/>
    <w:link w:val="Heading1"/>
    <w:uiPriority w:val="9"/>
    <w:rsid w:val="0004180B"/>
    <w:rPr>
      <w:rFonts w:ascii="Calibri" w:hAnsi="Calibri" w:cs="Calibri"/>
      <w:b/>
      <w:bCs/>
      <w:kern w:val="36"/>
      <w:sz w:val="48"/>
      <w:szCs w:val="48"/>
    </w:rPr>
  </w:style>
  <w:style w:type="paragraph" w:styleId="NoSpacing">
    <w:name w:val="No Spacing"/>
    <w:basedOn w:val="Normal"/>
    <w:uiPriority w:val="1"/>
    <w:qFormat/>
    <w:rsid w:val="0004180B"/>
    <w:rPr>
      <w:rFonts w:ascii="Calibri" w:eastAsia="Calibri" w:hAnsi="Calibri" w:cs="Calibri"/>
      <w:color w:val="auto"/>
      <w:kern w:val="0"/>
      <w:sz w:val="22"/>
      <w:szCs w:val="22"/>
      <w:lang w:eastAsia="en-US"/>
    </w:rPr>
  </w:style>
  <w:style w:type="character" w:customStyle="1" w:styleId="Heading2Char">
    <w:name w:val="Heading 2 Char"/>
    <w:link w:val="Heading2"/>
    <w:semiHidden/>
    <w:rsid w:val="00D401D2"/>
    <w:rPr>
      <w:rFonts w:ascii="Calibri Light" w:eastAsia="Times New Roman" w:hAnsi="Calibri Light" w:cs="Times New Roman"/>
      <w:b/>
      <w:bCs/>
      <w:i/>
      <w:iCs/>
      <w:color w:val="000000"/>
      <w:kern w:val="28"/>
      <w:sz w:val="28"/>
      <w:szCs w:val="28"/>
    </w:rPr>
  </w:style>
  <w:style w:type="character" w:customStyle="1" w:styleId="TextChar">
    <w:name w:val="Text Char"/>
    <w:link w:val="Text"/>
    <w:locked/>
    <w:rsid w:val="00A200F6"/>
    <w:rPr>
      <w:rFonts w:cs="Arial"/>
    </w:rPr>
  </w:style>
  <w:style w:type="paragraph" w:customStyle="1" w:styleId="Text">
    <w:name w:val="Text"/>
    <w:basedOn w:val="BodyText"/>
    <w:link w:val="TextChar"/>
    <w:qFormat/>
    <w:rsid w:val="00A200F6"/>
    <w:pPr>
      <w:spacing w:after="120"/>
    </w:pPr>
    <w:rPr>
      <w:rFonts w:ascii="Times New Roman" w:hAnsi="Times New Roman" w:cs="Arial"/>
      <w:color w:val="auto"/>
      <w:kern w:val="0"/>
      <w:sz w:val="20"/>
    </w:rPr>
  </w:style>
  <w:style w:type="paragraph" w:styleId="NormalWeb">
    <w:name w:val="Normal (Web)"/>
    <w:basedOn w:val="Normal"/>
    <w:uiPriority w:val="99"/>
    <w:unhideWhenUsed/>
    <w:rsid w:val="00B30D9D"/>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488322">
      <w:bodyDiv w:val="1"/>
      <w:marLeft w:val="0"/>
      <w:marRight w:val="0"/>
      <w:marTop w:val="0"/>
      <w:marBottom w:val="0"/>
      <w:divBdr>
        <w:top w:val="none" w:sz="0" w:space="0" w:color="auto"/>
        <w:left w:val="none" w:sz="0" w:space="0" w:color="auto"/>
        <w:bottom w:val="none" w:sz="0" w:space="0" w:color="auto"/>
        <w:right w:val="none" w:sz="0" w:space="0" w:color="auto"/>
      </w:divBdr>
    </w:div>
    <w:div w:id="1468088961">
      <w:bodyDiv w:val="1"/>
      <w:marLeft w:val="0"/>
      <w:marRight w:val="0"/>
      <w:marTop w:val="0"/>
      <w:marBottom w:val="0"/>
      <w:divBdr>
        <w:top w:val="none" w:sz="0" w:space="0" w:color="auto"/>
        <w:left w:val="none" w:sz="0" w:space="0" w:color="auto"/>
        <w:bottom w:val="none" w:sz="0" w:space="0" w:color="auto"/>
        <w:right w:val="none" w:sz="0" w:space="0" w:color="auto"/>
      </w:divBdr>
    </w:div>
    <w:div w:id="1569656595">
      <w:bodyDiv w:val="1"/>
      <w:marLeft w:val="0"/>
      <w:marRight w:val="0"/>
      <w:marTop w:val="0"/>
      <w:marBottom w:val="0"/>
      <w:divBdr>
        <w:top w:val="none" w:sz="0" w:space="0" w:color="auto"/>
        <w:left w:val="none" w:sz="0" w:space="0" w:color="auto"/>
        <w:bottom w:val="none" w:sz="0" w:space="0" w:color="auto"/>
        <w:right w:val="none" w:sz="0" w:space="0" w:color="auto"/>
      </w:divBdr>
      <w:divsChild>
        <w:div w:id="418986094">
          <w:marLeft w:val="0"/>
          <w:marRight w:val="0"/>
          <w:marTop w:val="0"/>
          <w:marBottom w:val="0"/>
          <w:divBdr>
            <w:top w:val="none" w:sz="0" w:space="0" w:color="auto"/>
            <w:left w:val="none" w:sz="0" w:space="0" w:color="auto"/>
            <w:bottom w:val="none" w:sz="0" w:space="0" w:color="auto"/>
            <w:right w:val="none" w:sz="0" w:space="0" w:color="auto"/>
          </w:divBdr>
          <w:divsChild>
            <w:div w:id="1912159120">
              <w:marLeft w:val="0"/>
              <w:marRight w:val="0"/>
              <w:marTop w:val="0"/>
              <w:marBottom w:val="0"/>
              <w:divBdr>
                <w:top w:val="none" w:sz="0" w:space="0" w:color="auto"/>
                <w:left w:val="none" w:sz="0" w:space="0" w:color="auto"/>
                <w:bottom w:val="none" w:sz="0" w:space="0" w:color="auto"/>
                <w:right w:val="none" w:sz="0" w:space="0" w:color="auto"/>
              </w:divBdr>
              <w:divsChild>
                <w:div w:id="2042704452">
                  <w:marLeft w:val="0"/>
                  <w:marRight w:val="0"/>
                  <w:marTop w:val="0"/>
                  <w:marBottom w:val="0"/>
                  <w:divBdr>
                    <w:top w:val="none" w:sz="0" w:space="0" w:color="auto"/>
                    <w:left w:val="none" w:sz="0" w:space="0" w:color="auto"/>
                    <w:bottom w:val="none" w:sz="0" w:space="0" w:color="auto"/>
                    <w:right w:val="none" w:sz="0" w:space="0" w:color="auto"/>
                  </w:divBdr>
                  <w:divsChild>
                    <w:div w:id="903297655">
                      <w:marLeft w:val="0"/>
                      <w:marRight w:val="0"/>
                      <w:marTop w:val="0"/>
                      <w:marBottom w:val="0"/>
                      <w:divBdr>
                        <w:top w:val="none" w:sz="0" w:space="0" w:color="auto"/>
                        <w:left w:val="none" w:sz="0" w:space="0" w:color="auto"/>
                        <w:bottom w:val="none" w:sz="0" w:space="0" w:color="auto"/>
                        <w:right w:val="none" w:sz="0" w:space="0" w:color="auto"/>
                      </w:divBdr>
                      <w:divsChild>
                        <w:div w:id="726226651">
                          <w:marLeft w:val="0"/>
                          <w:marRight w:val="0"/>
                          <w:marTop w:val="0"/>
                          <w:marBottom w:val="0"/>
                          <w:divBdr>
                            <w:top w:val="none" w:sz="0" w:space="0" w:color="auto"/>
                            <w:left w:val="none" w:sz="0" w:space="0" w:color="auto"/>
                            <w:bottom w:val="none" w:sz="0" w:space="0" w:color="auto"/>
                            <w:right w:val="none" w:sz="0" w:space="0" w:color="auto"/>
                          </w:divBdr>
                          <w:divsChild>
                            <w:div w:id="854727559">
                              <w:marLeft w:val="0"/>
                              <w:marRight w:val="0"/>
                              <w:marTop w:val="0"/>
                              <w:marBottom w:val="0"/>
                              <w:divBdr>
                                <w:top w:val="none" w:sz="0" w:space="0" w:color="auto"/>
                                <w:left w:val="none" w:sz="0" w:space="0" w:color="auto"/>
                                <w:bottom w:val="none" w:sz="0" w:space="0" w:color="auto"/>
                                <w:right w:val="none" w:sz="0" w:space="0" w:color="auto"/>
                              </w:divBdr>
                              <w:divsChild>
                                <w:div w:id="16827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24941">
      <w:bodyDiv w:val="1"/>
      <w:marLeft w:val="0"/>
      <w:marRight w:val="0"/>
      <w:marTop w:val="0"/>
      <w:marBottom w:val="0"/>
      <w:divBdr>
        <w:top w:val="none" w:sz="0" w:space="0" w:color="auto"/>
        <w:left w:val="none" w:sz="0" w:space="0" w:color="auto"/>
        <w:bottom w:val="none" w:sz="0" w:space="0" w:color="auto"/>
        <w:right w:val="none" w:sz="0" w:space="0" w:color="auto"/>
      </w:divBdr>
    </w:div>
    <w:div w:id="1915504157">
      <w:bodyDiv w:val="1"/>
      <w:marLeft w:val="0"/>
      <w:marRight w:val="0"/>
      <w:marTop w:val="0"/>
      <w:marBottom w:val="0"/>
      <w:divBdr>
        <w:top w:val="none" w:sz="0" w:space="0" w:color="auto"/>
        <w:left w:val="none" w:sz="0" w:space="0" w:color="auto"/>
        <w:bottom w:val="none" w:sz="0" w:space="0" w:color="auto"/>
        <w:right w:val="none" w:sz="0" w:space="0" w:color="auto"/>
      </w:divBdr>
    </w:div>
    <w:div w:id="195705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https://flushdyke.co.uk/wp-content/uploads/2019/06/Ofsted-Logo-1.png"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https://www.eco-schools.org.uk/wp-content/uploads/2018/08/ecoschools.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websstuff\Crookhill\awards\Crookhill%20Community%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Crookhill Community Primary School</Template>
  <TotalTime>51</TotalTime>
  <Pages>2</Pages>
  <Words>439</Words>
  <Characters>2126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2560</CharactersWithSpaces>
  <SharedDoc>false</SharedDoc>
  <HLinks>
    <vt:vector size="6" baseType="variant">
      <vt:variant>
        <vt:i4>1376350</vt:i4>
      </vt:variant>
      <vt:variant>
        <vt:i4>0</vt:i4>
      </vt:variant>
      <vt:variant>
        <vt:i4>0</vt:i4>
      </vt:variant>
      <vt:variant>
        <vt:i4>5</vt:i4>
      </vt:variant>
      <vt:variant>
        <vt:lpwstr>https://www.nhs.uk/conditions/coronavirus-covid-19/testing-for-coronavirus/nhs-test-and-trace-if-youve-been-in-contact-with-a-person-who-has-coronavirus/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cp:lastModifiedBy>Louise Bradford</cp:lastModifiedBy>
  <cp:revision>3</cp:revision>
  <cp:lastPrinted>2021-12-13T11:26:00Z</cp:lastPrinted>
  <dcterms:created xsi:type="dcterms:W3CDTF">2021-12-13T11:22:00Z</dcterms:created>
  <dcterms:modified xsi:type="dcterms:W3CDTF">2021-12-13T12:12:00Z</dcterms:modified>
</cp:coreProperties>
</file>